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0F721" w14:textId="77777777" w:rsidR="007845E5" w:rsidRDefault="007845E5" w:rsidP="00784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WALKAR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5735937D" w14:textId="4A275DA6" w:rsidR="007845E5" w:rsidRDefault="007845E5" w:rsidP="00784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Cockersand Abbey.    </w:t>
      </w:r>
    </w:p>
    <w:p w14:paraId="3D680ED5" w14:textId="77777777" w:rsidR="007845E5" w:rsidRDefault="007845E5" w:rsidP="007845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0DD4D9" w14:textId="73A40E0D" w:rsidR="007845E5" w:rsidRDefault="007845E5" w:rsidP="007845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224437" w14:textId="77777777" w:rsidR="002D6B1F" w:rsidRDefault="002D6B1F" w:rsidP="002D6B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Holy Trinity, York,</w:t>
      </w:r>
    </w:p>
    <w:p w14:paraId="319F9F9D" w14:textId="77777777" w:rsidR="002D6B1F" w:rsidRPr="00911497" w:rsidRDefault="002D6B1F" w:rsidP="002D6B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77BC0BEC" w14:textId="53BB1543" w:rsidR="002D6B1F" w:rsidRDefault="002D6B1F" w:rsidP="002D6B1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19AB7003" w14:textId="77777777" w:rsidR="007845E5" w:rsidRDefault="007845E5" w:rsidP="00784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Franciscans in York</w:t>
      </w:r>
    </w:p>
    <w:p w14:paraId="60F4DB22" w14:textId="77777777" w:rsidR="007845E5" w:rsidRDefault="007845E5" w:rsidP="00784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2C87A276" w14:textId="143F5FC1" w:rsidR="007845E5" w:rsidRDefault="007845E5" w:rsidP="00784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371CC864" w14:textId="77777777" w:rsidR="002D6B1F" w:rsidRDefault="002D6B1F" w:rsidP="002D6B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at the altar of the Blessed Virgin Mary in York</w:t>
      </w:r>
    </w:p>
    <w:p w14:paraId="66406CEE" w14:textId="77777777" w:rsidR="002D6B1F" w:rsidRDefault="002D6B1F" w:rsidP="002D6B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5E4924FC" w14:textId="509FE70A" w:rsidR="002D6B1F" w:rsidRDefault="002D6B1F" w:rsidP="002D6B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.97)</w:t>
      </w:r>
    </w:p>
    <w:p w14:paraId="6A704D0D" w14:textId="77777777" w:rsidR="007845E5" w:rsidRDefault="007845E5" w:rsidP="007845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48D0CC" w14:textId="77777777" w:rsidR="007845E5" w:rsidRDefault="007845E5" w:rsidP="007845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7F2397" w14:textId="7C1D1DEE" w:rsidR="007845E5" w:rsidRDefault="007845E5" w:rsidP="00784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March 2021 </w:t>
      </w:r>
    </w:p>
    <w:p w14:paraId="04123A56" w14:textId="16113650" w:rsidR="002D6B1F" w:rsidRPr="00C17D89" w:rsidRDefault="002D6B1F" w:rsidP="00784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October 2021</w:t>
      </w:r>
    </w:p>
    <w:p w14:paraId="0DBCDC0A" w14:textId="55850689" w:rsidR="00BA00AB" w:rsidRPr="007845E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845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4E44F" w14:textId="77777777" w:rsidR="005E70D2" w:rsidRDefault="005E70D2" w:rsidP="009139A6">
      <w:r>
        <w:separator/>
      </w:r>
    </w:p>
  </w:endnote>
  <w:endnote w:type="continuationSeparator" w:id="0">
    <w:p w14:paraId="705591FE" w14:textId="77777777" w:rsidR="005E70D2" w:rsidRDefault="005E70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E64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6EA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3FE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24953" w14:textId="77777777" w:rsidR="005E70D2" w:rsidRDefault="005E70D2" w:rsidP="009139A6">
      <w:r>
        <w:separator/>
      </w:r>
    </w:p>
  </w:footnote>
  <w:footnote w:type="continuationSeparator" w:id="0">
    <w:p w14:paraId="39E31510" w14:textId="77777777" w:rsidR="005E70D2" w:rsidRDefault="005E70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93A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5BE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B8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5E5"/>
    <w:rsid w:val="000666E0"/>
    <w:rsid w:val="002510B7"/>
    <w:rsid w:val="002D6B1F"/>
    <w:rsid w:val="005C130B"/>
    <w:rsid w:val="005E70D2"/>
    <w:rsid w:val="007845E5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C8512"/>
  <w15:chartTrackingRefBased/>
  <w15:docId w15:val="{9E1E4CD3-EEA7-48C6-8F2E-21212FC90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2021-03-06T21:56:00Z</dcterms:created>
  <dcterms:modified xsi:type="dcterms:W3CDTF">2021-10-30T09:40:00Z</dcterms:modified>
</cp:coreProperties>
</file>