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4614D" w14:textId="79541CB2" w:rsidR="004448BB" w:rsidRDefault="004448BB" w:rsidP="00F54B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WALKAR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d.1481)</w:t>
      </w:r>
    </w:p>
    <w:p w14:paraId="1AC19AD0" w14:textId="546DE228" w:rsidR="004448BB" w:rsidRDefault="004448BB" w:rsidP="00F54B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St.Trinity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Goodramgate</w:t>
      </w:r>
      <w:proofErr w:type="spellEnd"/>
      <w:r>
        <w:rPr>
          <w:rFonts w:cs="Times New Roman"/>
          <w:szCs w:val="24"/>
        </w:rPr>
        <w:t>, York.</w:t>
      </w:r>
    </w:p>
    <w:p w14:paraId="4893909C" w14:textId="77777777" w:rsidR="004448BB" w:rsidRDefault="004448BB" w:rsidP="00F54B88">
      <w:pPr>
        <w:pStyle w:val="NoSpacing"/>
        <w:rPr>
          <w:rFonts w:cs="Times New Roman"/>
          <w:szCs w:val="24"/>
        </w:rPr>
      </w:pPr>
    </w:p>
    <w:p w14:paraId="35BE0D81" w14:textId="77777777" w:rsidR="004448BB" w:rsidRDefault="004448BB" w:rsidP="00F54B88">
      <w:pPr>
        <w:pStyle w:val="NoSpacing"/>
        <w:rPr>
          <w:rFonts w:cs="Times New Roman"/>
          <w:szCs w:val="24"/>
        </w:rPr>
      </w:pPr>
    </w:p>
    <w:p w14:paraId="6EDD1452" w14:textId="16382C79" w:rsidR="004448BB" w:rsidRDefault="004448BB" w:rsidP="00F54B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Apr.1481</w:t>
      </w:r>
      <w:r>
        <w:rPr>
          <w:rFonts w:cs="Times New Roman"/>
          <w:szCs w:val="24"/>
        </w:rPr>
        <w:tab/>
        <w:t>He made his Will.   (W.Y.R. p.176)</w:t>
      </w:r>
    </w:p>
    <w:p w14:paraId="48CA3262" w14:textId="4231264B" w:rsidR="004448BB" w:rsidRDefault="004448BB" w:rsidP="00F54B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233DFEE3" w14:textId="77777777" w:rsidR="004448BB" w:rsidRDefault="004448BB" w:rsidP="00F54B88">
      <w:pPr>
        <w:pStyle w:val="NoSpacing"/>
        <w:rPr>
          <w:rFonts w:cs="Times New Roman"/>
          <w:szCs w:val="24"/>
        </w:rPr>
      </w:pPr>
    </w:p>
    <w:p w14:paraId="61991DC4" w14:textId="77777777" w:rsidR="004448BB" w:rsidRDefault="004448BB" w:rsidP="00F54B88">
      <w:pPr>
        <w:pStyle w:val="NoSpacing"/>
        <w:rPr>
          <w:rFonts w:cs="Times New Roman"/>
          <w:szCs w:val="24"/>
        </w:rPr>
      </w:pPr>
    </w:p>
    <w:p w14:paraId="0EFA14F6" w14:textId="7E175C75" w:rsidR="004448BB" w:rsidRDefault="004448BB" w:rsidP="00F54B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June 2024</w:t>
      </w:r>
    </w:p>
    <w:p w14:paraId="5FA181B6" w14:textId="77777777" w:rsidR="004448BB" w:rsidRPr="004448BB" w:rsidRDefault="004448BB" w:rsidP="00F54B88">
      <w:pPr>
        <w:pStyle w:val="NoSpacing"/>
        <w:rPr>
          <w:rFonts w:cs="Times New Roman"/>
          <w:szCs w:val="24"/>
        </w:rPr>
      </w:pPr>
    </w:p>
    <w:p w14:paraId="100E1E82" w14:textId="554DE08C" w:rsidR="00F54B88" w:rsidRPr="00F54B88" w:rsidRDefault="00F54B88" w:rsidP="00FA0DCB">
      <w:pPr>
        <w:pStyle w:val="NoSpacing"/>
        <w:rPr>
          <w:rFonts w:cs="Times New Roman"/>
          <w:szCs w:val="24"/>
        </w:rPr>
      </w:pPr>
    </w:p>
    <w:p w14:paraId="3F9278BD" w14:textId="77777777" w:rsidR="00070BEB" w:rsidRPr="00070BEB" w:rsidRDefault="00070BEB" w:rsidP="00FA0DCB">
      <w:pPr>
        <w:pStyle w:val="NoSpacing"/>
        <w:rPr>
          <w:rFonts w:cs="Times New Roman"/>
          <w:szCs w:val="24"/>
        </w:rPr>
      </w:pPr>
    </w:p>
    <w:p w14:paraId="789BA893" w14:textId="77777777" w:rsidR="00DB7014" w:rsidRPr="00DB7014" w:rsidRDefault="00DB7014" w:rsidP="00FA0DCB">
      <w:pPr>
        <w:pStyle w:val="NoSpacing"/>
        <w:rPr>
          <w:rFonts w:cs="Times New Roman"/>
          <w:szCs w:val="24"/>
        </w:rPr>
      </w:pPr>
    </w:p>
    <w:sectPr w:rsidR="00DB7014" w:rsidRPr="00DB70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06309D" w14:textId="77777777" w:rsidR="00E6538A" w:rsidRDefault="00E6538A" w:rsidP="009139A6">
      <w:r>
        <w:separator/>
      </w:r>
    </w:p>
  </w:endnote>
  <w:endnote w:type="continuationSeparator" w:id="0">
    <w:p w14:paraId="749DC24E" w14:textId="77777777" w:rsidR="00E6538A" w:rsidRDefault="00E653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C92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4D2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0C6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736EB" w14:textId="77777777" w:rsidR="00E6538A" w:rsidRDefault="00E6538A" w:rsidP="009139A6">
      <w:r>
        <w:separator/>
      </w:r>
    </w:p>
  </w:footnote>
  <w:footnote w:type="continuationSeparator" w:id="0">
    <w:p w14:paraId="58FE126B" w14:textId="77777777" w:rsidR="00E6538A" w:rsidRDefault="00E653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258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C67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68E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8A"/>
    <w:rsid w:val="0001038E"/>
    <w:rsid w:val="000666E0"/>
    <w:rsid w:val="00070BEB"/>
    <w:rsid w:val="000D06AE"/>
    <w:rsid w:val="000F1F60"/>
    <w:rsid w:val="001A5B21"/>
    <w:rsid w:val="002510B7"/>
    <w:rsid w:val="00270799"/>
    <w:rsid w:val="002E0696"/>
    <w:rsid w:val="00380082"/>
    <w:rsid w:val="004448BB"/>
    <w:rsid w:val="005C130B"/>
    <w:rsid w:val="005D16E2"/>
    <w:rsid w:val="0063043B"/>
    <w:rsid w:val="006430E2"/>
    <w:rsid w:val="00686221"/>
    <w:rsid w:val="006A6206"/>
    <w:rsid w:val="007028F6"/>
    <w:rsid w:val="007639B7"/>
    <w:rsid w:val="007A4BEB"/>
    <w:rsid w:val="00826F5C"/>
    <w:rsid w:val="008801EB"/>
    <w:rsid w:val="008D0083"/>
    <w:rsid w:val="008E04B0"/>
    <w:rsid w:val="009139A6"/>
    <w:rsid w:val="009411C2"/>
    <w:rsid w:val="009448BB"/>
    <w:rsid w:val="00947624"/>
    <w:rsid w:val="00A3176C"/>
    <w:rsid w:val="00A54F44"/>
    <w:rsid w:val="00AA4FA8"/>
    <w:rsid w:val="00AE65F8"/>
    <w:rsid w:val="00B05492"/>
    <w:rsid w:val="00B063C5"/>
    <w:rsid w:val="00B2580A"/>
    <w:rsid w:val="00B36F90"/>
    <w:rsid w:val="00B87F51"/>
    <w:rsid w:val="00BA00AB"/>
    <w:rsid w:val="00C43A0D"/>
    <w:rsid w:val="00C71834"/>
    <w:rsid w:val="00CA6523"/>
    <w:rsid w:val="00CB4ED9"/>
    <w:rsid w:val="00CE5995"/>
    <w:rsid w:val="00D90A4F"/>
    <w:rsid w:val="00DB18B4"/>
    <w:rsid w:val="00DB7014"/>
    <w:rsid w:val="00E61DA6"/>
    <w:rsid w:val="00E62559"/>
    <w:rsid w:val="00E6538A"/>
    <w:rsid w:val="00E66EB3"/>
    <w:rsid w:val="00EB3209"/>
    <w:rsid w:val="00F41096"/>
    <w:rsid w:val="00F4643A"/>
    <w:rsid w:val="00F5287F"/>
    <w:rsid w:val="00F54B88"/>
    <w:rsid w:val="00FA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DB6F"/>
  <w15:chartTrackingRefBased/>
  <w15:docId w15:val="{37C59770-5C82-49F3-83D9-4030CE3B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04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3854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2024-06-17T10:20:00Z</dcterms:created>
  <dcterms:modified xsi:type="dcterms:W3CDTF">2024-06-20T06:40:00Z</dcterms:modified>
</cp:coreProperties>
</file>