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50E44" w14:textId="77777777" w:rsidR="00670A22" w:rsidRDefault="00670A22" w:rsidP="00670A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WALKAR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3EF12929" w14:textId="77777777" w:rsidR="00670A22" w:rsidRDefault="00670A22" w:rsidP="00670A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C4D74C" w14:textId="77777777" w:rsidR="00670A22" w:rsidRDefault="00670A22" w:rsidP="00670A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844A70" w14:textId="77777777" w:rsidR="00670A22" w:rsidRDefault="00670A22" w:rsidP="00670A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Maldon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Essex, into</w:t>
      </w:r>
    </w:p>
    <w:p w14:paraId="44287DA2" w14:textId="77777777" w:rsidR="00670A22" w:rsidRDefault="00670A22" w:rsidP="00670A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Clement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Spyce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0688C9C" w14:textId="77777777" w:rsidR="00670A22" w:rsidRPr="00006CDB" w:rsidRDefault="00670A22" w:rsidP="00670A2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Pr="00006CDB">
        <w:rPr>
          <w:rFonts w:ascii="Times New Roman" w:eastAsia="Times New Roman" w:hAnsi="Times New Roman" w:cs="Times New Roman"/>
          <w:sz w:val="24"/>
          <w:szCs w:val="24"/>
        </w:rPr>
        <w:t xml:space="preserve">Calendar of Inquisitions </w:t>
      </w:r>
      <w:proofErr w:type="gramStart"/>
      <w:r w:rsidRPr="00006CDB"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 w:rsidRPr="00006CDB"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 w:rsidRPr="00006CDB"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 w:rsidRPr="00006C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E737EE" w14:textId="77777777" w:rsidR="00670A22" w:rsidRDefault="00670A22" w:rsidP="00670A22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006CDB"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 w:rsidRPr="00006CDB"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 w:rsidRPr="00006CDB">
        <w:rPr>
          <w:rFonts w:ascii="Times New Roman" w:eastAsia="Times New Roman" w:hAnsi="Times New Roman" w:cs="Times New Roman"/>
          <w:sz w:val="24"/>
          <w:szCs w:val="24"/>
        </w:rPr>
        <w:t>, pub. The Boydell Press 2021, pp.31-2)</w:t>
      </w:r>
    </w:p>
    <w:p w14:paraId="32597795" w14:textId="77777777" w:rsidR="00670A22" w:rsidRDefault="00670A22" w:rsidP="00670A2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D4D6BF7" w14:textId="77777777" w:rsidR="00670A22" w:rsidRDefault="00670A22" w:rsidP="00670A2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E33BE99" w14:textId="77777777" w:rsidR="00670A22" w:rsidRPr="00006CDB" w:rsidRDefault="00670A22" w:rsidP="00670A2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March 2022</w:t>
      </w:r>
    </w:p>
    <w:p w14:paraId="0B2C7056" w14:textId="72239B37" w:rsidR="00BA00AB" w:rsidRPr="00670A2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70A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E344F" w14:textId="77777777" w:rsidR="00670A22" w:rsidRDefault="00670A22" w:rsidP="009139A6">
      <w:r>
        <w:separator/>
      </w:r>
    </w:p>
  </w:endnote>
  <w:endnote w:type="continuationSeparator" w:id="0">
    <w:p w14:paraId="52E7131F" w14:textId="77777777" w:rsidR="00670A22" w:rsidRDefault="00670A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62C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ED1E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932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E57A7" w14:textId="77777777" w:rsidR="00670A22" w:rsidRDefault="00670A22" w:rsidP="009139A6">
      <w:r>
        <w:separator/>
      </w:r>
    </w:p>
  </w:footnote>
  <w:footnote w:type="continuationSeparator" w:id="0">
    <w:p w14:paraId="260166A2" w14:textId="77777777" w:rsidR="00670A22" w:rsidRDefault="00670A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B5C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387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DD3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22"/>
    <w:rsid w:val="000666E0"/>
    <w:rsid w:val="002510B7"/>
    <w:rsid w:val="005C130B"/>
    <w:rsid w:val="00670A2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89F12"/>
  <w15:chartTrackingRefBased/>
  <w15:docId w15:val="{37D8F090-531B-4946-816D-BE4471F4E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2022-03-29T15:20:00Z</dcterms:created>
  <dcterms:modified xsi:type="dcterms:W3CDTF">2022-03-29T15:21:00Z</dcterms:modified>
</cp:coreProperties>
</file>