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63024" w14:textId="77777777" w:rsidR="00B60E92" w:rsidRDefault="00B60E92" w:rsidP="00B60E9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VEYSY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3541C76B" w14:textId="77777777" w:rsidR="00B60E92" w:rsidRDefault="00B60E92" w:rsidP="00B60E92">
      <w:pPr>
        <w:pStyle w:val="NoSpacing"/>
        <w:rPr>
          <w:rFonts w:eastAsia="Times New Roman" w:cs="Times New Roman"/>
          <w:szCs w:val="24"/>
        </w:rPr>
      </w:pPr>
    </w:p>
    <w:p w14:paraId="378C34E7" w14:textId="77777777" w:rsidR="00B60E92" w:rsidRDefault="00B60E92" w:rsidP="00B60E92">
      <w:pPr>
        <w:pStyle w:val="NoSpacing"/>
        <w:rPr>
          <w:rFonts w:eastAsia="Times New Roman" w:cs="Times New Roman"/>
          <w:szCs w:val="24"/>
        </w:rPr>
      </w:pPr>
    </w:p>
    <w:p w14:paraId="18D66460" w14:textId="77777777" w:rsidR="00B60E92" w:rsidRDefault="00B60E92" w:rsidP="00B60E9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31 Aug.1484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</w:t>
      </w:r>
      <w:proofErr w:type="spellStart"/>
      <w:r>
        <w:rPr>
          <w:rFonts w:eastAsia="Times New Roman" w:cs="Times New Roman"/>
          <w:szCs w:val="24"/>
        </w:rPr>
        <w:t>Tregony</w:t>
      </w:r>
      <w:proofErr w:type="spellEnd"/>
      <w:r>
        <w:rPr>
          <w:rFonts w:eastAsia="Times New Roman" w:cs="Times New Roman"/>
          <w:szCs w:val="24"/>
        </w:rPr>
        <w:t xml:space="preserve"> Borough,</w:t>
      </w:r>
    </w:p>
    <w:p w14:paraId="73D58446" w14:textId="77777777" w:rsidR="00B60E92" w:rsidRDefault="00B60E92" w:rsidP="00B60E9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Cornwall, 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if Thomas </w:t>
      </w:r>
      <w:proofErr w:type="spellStart"/>
      <w:r>
        <w:rPr>
          <w:rFonts w:eastAsia="Times New Roman" w:cs="Times New Roman"/>
          <w:szCs w:val="24"/>
        </w:rPr>
        <w:t>Kyllygrewe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6140639E" w14:textId="77777777" w:rsidR="00B60E92" w:rsidRDefault="00B60E92" w:rsidP="00B60E9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E3A9DB4" w14:textId="77777777" w:rsidR="00B60E92" w:rsidRDefault="00B60E92" w:rsidP="00B60E92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p.80)</w:t>
      </w:r>
    </w:p>
    <w:p w14:paraId="29C10584" w14:textId="77777777" w:rsidR="00B60E92" w:rsidRDefault="00B60E92" w:rsidP="00B60E92">
      <w:pPr>
        <w:pStyle w:val="NoSpacing"/>
        <w:rPr>
          <w:rFonts w:eastAsia="Times New Roman" w:cs="Times New Roman"/>
          <w:szCs w:val="24"/>
        </w:rPr>
      </w:pPr>
    </w:p>
    <w:p w14:paraId="6CFD6DFF" w14:textId="77777777" w:rsidR="00B60E92" w:rsidRDefault="00B60E92" w:rsidP="00B60E92">
      <w:pPr>
        <w:pStyle w:val="NoSpacing"/>
        <w:rPr>
          <w:rFonts w:eastAsia="Times New Roman" w:cs="Times New Roman"/>
          <w:szCs w:val="24"/>
        </w:rPr>
      </w:pPr>
    </w:p>
    <w:p w14:paraId="5171AFB2" w14:textId="77777777" w:rsidR="00B60E92" w:rsidRDefault="00B60E92" w:rsidP="00B60E9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June 2023</w:t>
      </w:r>
    </w:p>
    <w:p w14:paraId="5C22DEA9" w14:textId="116E1469" w:rsidR="00426CE3" w:rsidRPr="00B60E92" w:rsidRDefault="00426CE3" w:rsidP="00426CE3">
      <w:pPr>
        <w:pStyle w:val="NoSpacing"/>
        <w:rPr>
          <w:rFonts w:eastAsia="Times New Roman" w:cs="Times New Roman"/>
          <w:szCs w:val="24"/>
        </w:rPr>
      </w:pPr>
    </w:p>
    <w:p w14:paraId="3B31DD25" w14:textId="745E8C87" w:rsidR="001E18C1" w:rsidRPr="001E18C1" w:rsidRDefault="001E18C1" w:rsidP="001E18C1">
      <w:pPr>
        <w:pStyle w:val="NoSpacing"/>
        <w:rPr>
          <w:rFonts w:eastAsia="Times New Roman" w:cs="Times New Roman"/>
          <w:szCs w:val="24"/>
        </w:rPr>
      </w:pPr>
    </w:p>
    <w:p w14:paraId="3C3E4734" w14:textId="77777777" w:rsidR="001E18C1" w:rsidRDefault="001E18C1" w:rsidP="00500257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43F4D7B9" w14:textId="77777777" w:rsidR="001E18C1" w:rsidRDefault="001E18C1" w:rsidP="00500257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6525F24C" w14:textId="77777777" w:rsidR="00500257" w:rsidRPr="00500257" w:rsidRDefault="00500257" w:rsidP="003A36DE">
      <w:pPr>
        <w:pStyle w:val="NoSpacing"/>
        <w:rPr>
          <w:rFonts w:eastAsia="Times New Roman" w:cs="Times New Roman"/>
          <w:szCs w:val="24"/>
        </w:rPr>
      </w:pPr>
    </w:p>
    <w:p w14:paraId="5679EE38" w14:textId="42C56555" w:rsidR="003A36DE" w:rsidRPr="003A36DE" w:rsidRDefault="003A36DE" w:rsidP="003A36D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</w:t>
      </w:r>
    </w:p>
    <w:p w14:paraId="207FF08A" w14:textId="31B4E36E" w:rsidR="003A36DE" w:rsidRPr="003A36DE" w:rsidRDefault="003A36DE" w:rsidP="003A36DE">
      <w:pPr>
        <w:pStyle w:val="NoSpacing"/>
        <w:rPr>
          <w:rFonts w:eastAsia="Times New Roman" w:cs="Times New Roman"/>
          <w:szCs w:val="24"/>
        </w:rPr>
      </w:pPr>
    </w:p>
    <w:p w14:paraId="7BCEDBED" w14:textId="77777777" w:rsidR="003A36DE" w:rsidRPr="003A36DE" w:rsidRDefault="003A36DE" w:rsidP="003A36DE">
      <w:pPr>
        <w:pStyle w:val="NoSpacing"/>
        <w:rPr>
          <w:rFonts w:eastAsia="Times New Roman" w:cs="Times New Roman"/>
          <w:szCs w:val="24"/>
          <w:u w:val="single"/>
        </w:rPr>
      </w:pPr>
    </w:p>
    <w:p w14:paraId="61DD35DF" w14:textId="1AEFF4A2" w:rsidR="003A36DE" w:rsidRPr="003A36DE" w:rsidRDefault="003A36DE" w:rsidP="009139A6">
      <w:pPr>
        <w:pStyle w:val="NoSpacing"/>
        <w:rPr>
          <w:rFonts w:cs="Times New Roman"/>
          <w:szCs w:val="24"/>
        </w:rPr>
      </w:pPr>
    </w:p>
    <w:sectPr w:rsidR="003A36DE" w:rsidRPr="003A36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DAF11" w14:textId="77777777" w:rsidR="003A36DE" w:rsidRDefault="003A36DE" w:rsidP="009139A6">
      <w:r>
        <w:separator/>
      </w:r>
    </w:p>
  </w:endnote>
  <w:endnote w:type="continuationSeparator" w:id="0">
    <w:p w14:paraId="253D9089" w14:textId="77777777" w:rsidR="003A36DE" w:rsidRDefault="003A36D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3B9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C9BD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034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AB76A" w14:textId="77777777" w:rsidR="003A36DE" w:rsidRDefault="003A36DE" w:rsidP="009139A6">
      <w:r>
        <w:separator/>
      </w:r>
    </w:p>
  </w:footnote>
  <w:footnote w:type="continuationSeparator" w:id="0">
    <w:p w14:paraId="138C2A4E" w14:textId="77777777" w:rsidR="003A36DE" w:rsidRDefault="003A36D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32F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808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E8C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6DE"/>
    <w:rsid w:val="0005295A"/>
    <w:rsid w:val="000666E0"/>
    <w:rsid w:val="001A4988"/>
    <w:rsid w:val="001E18C1"/>
    <w:rsid w:val="002510B7"/>
    <w:rsid w:val="003A36DE"/>
    <w:rsid w:val="003F7432"/>
    <w:rsid w:val="00426CE3"/>
    <w:rsid w:val="00500257"/>
    <w:rsid w:val="005C130B"/>
    <w:rsid w:val="00826F5C"/>
    <w:rsid w:val="009139A6"/>
    <w:rsid w:val="00927391"/>
    <w:rsid w:val="009448BB"/>
    <w:rsid w:val="00947624"/>
    <w:rsid w:val="00A3176C"/>
    <w:rsid w:val="00AE65F8"/>
    <w:rsid w:val="00B60E92"/>
    <w:rsid w:val="00BA00AB"/>
    <w:rsid w:val="00C03BAF"/>
    <w:rsid w:val="00CB4ED9"/>
    <w:rsid w:val="00D53B32"/>
    <w:rsid w:val="00D9189A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3B7CE"/>
  <w15:chartTrackingRefBased/>
  <w15:docId w15:val="{02D34872-1D3A-456B-8F14-65FE3E074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73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2023-06-14T18:59:00Z</dcterms:created>
  <dcterms:modified xsi:type="dcterms:W3CDTF">2023-06-14T20:55:00Z</dcterms:modified>
</cp:coreProperties>
</file>