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VEYSY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</w:t>
      </w:r>
    </w:p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Edmund Lacy, Bishop of Exeter(q.v.).</w:t>
      </w:r>
    </w:p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pp.93-5)</w:t>
      </w:r>
    </w:p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56E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56E" w:rsidRPr="003F6CA3" w:rsidRDefault="00D7156E" w:rsidP="00D715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</w:p>
    <w:p w:rsidR="006B2F86" w:rsidRPr="00D7156E" w:rsidRDefault="00D7156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D715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56E" w:rsidRDefault="00D7156E" w:rsidP="00E71FC3">
      <w:pPr>
        <w:spacing w:after="0" w:line="240" w:lineRule="auto"/>
      </w:pPr>
      <w:r>
        <w:separator/>
      </w:r>
    </w:p>
  </w:endnote>
  <w:endnote w:type="continuationSeparator" w:id="0">
    <w:p w:rsidR="00D7156E" w:rsidRDefault="00D715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56E" w:rsidRDefault="00D7156E" w:rsidP="00E71FC3">
      <w:pPr>
        <w:spacing w:after="0" w:line="240" w:lineRule="auto"/>
      </w:pPr>
      <w:r>
        <w:separator/>
      </w:r>
    </w:p>
  </w:footnote>
  <w:footnote w:type="continuationSeparator" w:id="0">
    <w:p w:rsidR="00D7156E" w:rsidRDefault="00D715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6E"/>
    <w:rsid w:val="00AB52E8"/>
    <w:rsid w:val="00B16D3F"/>
    <w:rsid w:val="00D7156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5196D"/>
  <w15:chartTrackingRefBased/>
  <w15:docId w15:val="{35D44CF0-6E32-432E-A250-EB3697F7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2016-03-05T10:28:00Z</dcterms:created>
  <dcterms:modified xsi:type="dcterms:W3CDTF">2016-03-05T10:28:00Z</dcterms:modified>
</cp:coreProperties>
</file>