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VEYSY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Sep.1426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the parish church of Paignton,</w:t>
      </w:r>
    </w:p>
    <w:p w:rsid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1420-55”, part 4 pp.104-5)</w:t>
      </w:r>
    </w:p>
    <w:p w:rsid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600B6" w:rsidRDefault="001600B6" w:rsidP="00160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2016</w:t>
      </w:r>
      <w:bookmarkStart w:id="0" w:name="_GoBack"/>
      <w:bookmarkEnd w:id="0"/>
    </w:p>
    <w:sectPr w:rsidR="006B2F86" w:rsidRPr="001600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0B6" w:rsidRDefault="001600B6" w:rsidP="00E71FC3">
      <w:pPr>
        <w:spacing w:after="0" w:line="240" w:lineRule="auto"/>
      </w:pPr>
      <w:r>
        <w:separator/>
      </w:r>
    </w:p>
  </w:endnote>
  <w:endnote w:type="continuationSeparator" w:id="0">
    <w:p w:rsidR="001600B6" w:rsidRDefault="001600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0B6" w:rsidRDefault="001600B6" w:rsidP="00E71FC3">
      <w:pPr>
        <w:spacing w:after="0" w:line="240" w:lineRule="auto"/>
      </w:pPr>
      <w:r>
        <w:separator/>
      </w:r>
    </w:p>
  </w:footnote>
  <w:footnote w:type="continuationSeparator" w:id="0">
    <w:p w:rsidR="001600B6" w:rsidRDefault="001600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0B6"/>
    <w:rsid w:val="001600B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56607"/>
  <w15:chartTrackingRefBased/>
  <w15:docId w15:val="{7C18C4EB-D2D6-4268-93F1-5CA6FAC3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2016-04-04T13:44:00Z</dcterms:created>
  <dcterms:modified xsi:type="dcterms:W3CDTF">2016-04-04T13:45:00Z</dcterms:modified>
</cp:coreProperties>
</file>