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92AB3" w14:textId="77777777" w:rsidR="00DA6281" w:rsidRDefault="00DA6281" w:rsidP="00DA62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VEYSY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9A7FE11" w14:textId="77777777" w:rsidR="00DA6281" w:rsidRDefault="00DA6281" w:rsidP="00DA62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Denton, Kent. Husbandman. </w:t>
      </w:r>
    </w:p>
    <w:p w14:paraId="7CCAB634" w14:textId="77777777" w:rsidR="00DA6281" w:rsidRDefault="00DA6281" w:rsidP="00DA6281">
      <w:pPr>
        <w:pStyle w:val="NoSpacing"/>
        <w:rPr>
          <w:rFonts w:cs="Times New Roman"/>
          <w:szCs w:val="24"/>
        </w:rPr>
      </w:pPr>
    </w:p>
    <w:p w14:paraId="07BCD58A" w14:textId="77777777" w:rsidR="00DA6281" w:rsidRDefault="00DA6281" w:rsidP="00DA6281">
      <w:pPr>
        <w:pStyle w:val="NoSpacing"/>
        <w:rPr>
          <w:rFonts w:cs="Times New Roman"/>
          <w:szCs w:val="24"/>
        </w:rPr>
      </w:pPr>
    </w:p>
    <w:p w14:paraId="7258D14B" w14:textId="77777777" w:rsidR="00DA6281" w:rsidRDefault="00DA6281" w:rsidP="00DA62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Richard Pratte(q.v.) brought a plaint of debt against him and four others.</w:t>
      </w:r>
    </w:p>
    <w:p w14:paraId="546212FF" w14:textId="77777777" w:rsidR="00DA6281" w:rsidRDefault="00DA6281" w:rsidP="00DA62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17F9814" w14:textId="77777777" w:rsidR="00DA6281" w:rsidRDefault="00DA6281" w:rsidP="00DA6281">
      <w:pPr>
        <w:pStyle w:val="NoSpacing"/>
        <w:rPr>
          <w:rFonts w:cs="Times New Roman"/>
          <w:szCs w:val="24"/>
        </w:rPr>
      </w:pPr>
    </w:p>
    <w:p w14:paraId="26FA1022" w14:textId="77777777" w:rsidR="00DA6281" w:rsidRDefault="00DA6281" w:rsidP="00DA6281">
      <w:pPr>
        <w:pStyle w:val="NoSpacing"/>
        <w:rPr>
          <w:rFonts w:cs="Times New Roman"/>
          <w:szCs w:val="24"/>
        </w:rPr>
      </w:pPr>
    </w:p>
    <w:p w14:paraId="6249AC29" w14:textId="77777777" w:rsidR="00DA6281" w:rsidRDefault="00DA6281" w:rsidP="00DA62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March 2023</w:t>
      </w:r>
    </w:p>
    <w:p w14:paraId="6780DD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35684" w14:textId="77777777" w:rsidR="00DA6281" w:rsidRDefault="00DA6281" w:rsidP="009139A6">
      <w:r>
        <w:separator/>
      </w:r>
    </w:p>
  </w:endnote>
  <w:endnote w:type="continuationSeparator" w:id="0">
    <w:p w14:paraId="3A90DAF1" w14:textId="77777777" w:rsidR="00DA6281" w:rsidRDefault="00DA62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82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1C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D5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E8B3A" w14:textId="77777777" w:rsidR="00DA6281" w:rsidRDefault="00DA6281" w:rsidP="009139A6">
      <w:r>
        <w:separator/>
      </w:r>
    </w:p>
  </w:footnote>
  <w:footnote w:type="continuationSeparator" w:id="0">
    <w:p w14:paraId="7FC697AB" w14:textId="77777777" w:rsidR="00DA6281" w:rsidRDefault="00DA62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D86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2C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1B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A628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9654E"/>
  <w15:chartTrackingRefBased/>
  <w15:docId w15:val="{CD00C1CF-0DF2-4E32-A17D-86F91A65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62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2023-05-06T19:50:00Z</dcterms:created>
  <dcterms:modified xsi:type="dcterms:W3CDTF">2023-05-06T19:51:00Z</dcterms:modified>
</cp:coreProperties>
</file>