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48CB1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John VEYSY (alias FRIER)</w:t>
      </w:r>
      <w:r>
        <w:t xml:space="preserve">        (fl.1483)</w:t>
      </w:r>
    </w:p>
    <w:p w14:paraId="273637DF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  <w:r>
        <w:t xml:space="preserve">of </w:t>
      </w:r>
      <w:proofErr w:type="spellStart"/>
      <w:r>
        <w:t>Pensford</w:t>
      </w:r>
      <w:proofErr w:type="spellEnd"/>
      <w:r>
        <w:t>, Somerset. Butcher.</w:t>
      </w:r>
    </w:p>
    <w:p w14:paraId="660A2A1F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</w:p>
    <w:p w14:paraId="2EFEC55F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</w:p>
    <w:p w14:paraId="7EE6ACBE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>John Davys of Bristol(q.v.) brought a plaint of account as receiver against</w:t>
      </w:r>
    </w:p>
    <w:p w14:paraId="727DF00E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  <w:r>
        <w:tab/>
      </w:r>
      <w:r>
        <w:tab/>
        <w:t>him.</w:t>
      </w:r>
    </w:p>
    <w:p w14:paraId="646F2CD0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18171EC7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</w:p>
    <w:p w14:paraId="4A046B65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</w:p>
    <w:p w14:paraId="2698D6E3" w14:textId="77777777" w:rsidR="009E1E3F" w:rsidRDefault="009E1E3F" w:rsidP="009E1E3F">
      <w:pPr>
        <w:pStyle w:val="NoSpacing"/>
        <w:tabs>
          <w:tab w:val="left" w:pos="720"/>
          <w:tab w:val="left" w:pos="1440"/>
        </w:tabs>
      </w:pPr>
      <w:r>
        <w:t>4 December 2019</w:t>
      </w:r>
    </w:p>
    <w:p w14:paraId="07535F39" w14:textId="77777777" w:rsidR="006B2F86" w:rsidRPr="00E71FC3" w:rsidRDefault="009E1E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4BA79" w14:textId="77777777" w:rsidR="009E1E3F" w:rsidRDefault="009E1E3F" w:rsidP="00E71FC3">
      <w:pPr>
        <w:spacing w:after="0" w:line="240" w:lineRule="auto"/>
      </w:pPr>
      <w:r>
        <w:separator/>
      </w:r>
    </w:p>
  </w:endnote>
  <w:endnote w:type="continuationSeparator" w:id="0">
    <w:p w14:paraId="0CB29ECC" w14:textId="77777777" w:rsidR="009E1E3F" w:rsidRDefault="009E1E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1DB2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8C588" w14:textId="77777777" w:rsidR="009E1E3F" w:rsidRDefault="009E1E3F" w:rsidP="00E71FC3">
      <w:pPr>
        <w:spacing w:after="0" w:line="240" w:lineRule="auto"/>
      </w:pPr>
      <w:r>
        <w:separator/>
      </w:r>
    </w:p>
  </w:footnote>
  <w:footnote w:type="continuationSeparator" w:id="0">
    <w:p w14:paraId="2848EB70" w14:textId="77777777" w:rsidR="009E1E3F" w:rsidRDefault="009E1E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3F"/>
    <w:rsid w:val="001A7C09"/>
    <w:rsid w:val="00577BD5"/>
    <w:rsid w:val="006A1F77"/>
    <w:rsid w:val="00733BE7"/>
    <w:rsid w:val="009E1E3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35F46"/>
  <w15:chartTrackingRefBased/>
  <w15:docId w15:val="{89B0E4E1-0E79-41F2-8DB7-81CD2445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E1E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2019-12-12T20:44:00Z</dcterms:created>
  <dcterms:modified xsi:type="dcterms:W3CDTF">2019-12-12T20:44:00Z</dcterms:modified>
</cp:coreProperties>
</file>