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4E92F" w14:textId="111410A2" w:rsidR="00BA00AB" w:rsidRDefault="00195B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VEYSY</w:t>
      </w:r>
      <w:r>
        <w:rPr>
          <w:rFonts w:cs="Times New Roman"/>
          <w:szCs w:val="24"/>
        </w:rPr>
        <w:t xml:space="preserve">        (fl.1492)</w:t>
      </w:r>
    </w:p>
    <w:p w14:paraId="1F990EA5" w14:textId="153EC3F2" w:rsidR="00195BE0" w:rsidRDefault="00195B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393CF91" w14:textId="77777777" w:rsidR="00195BE0" w:rsidRDefault="00195BE0" w:rsidP="009139A6">
      <w:pPr>
        <w:pStyle w:val="NoSpacing"/>
        <w:rPr>
          <w:rFonts w:cs="Times New Roman"/>
          <w:szCs w:val="24"/>
        </w:rPr>
      </w:pPr>
    </w:p>
    <w:p w14:paraId="389FE397" w14:textId="77777777" w:rsidR="00195BE0" w:rsidRDefault="00195BE0" w:rsidP="009139A6">
      <w:pPr>
        <w:pStyle w:val="NoSpacing"/>
        <w:rPr>
          <w:rFonts w:cs="Times New Roman"/>
          <w:szCs w:val="24"/>
        </w:rPr>
      </w:pPr>
    </w:p>
    <w:p w14:paraId="1904C2CE" w14:textId="6EB5B38B" w:rsidR="00195BE0" w:rsidRDefault="00195B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May1492</w:t>
      </w:r>
      <w:r>
        <w:rPr>
          <w:rFonts w:cs="Times New Roman"/>
          <w:szCs w:val="24"/>
        </w:rPr>
        <w:tab/>
        <w:t>He made his Will.</w:t>
      </w:r>
    </w:p>
    <w:p w14:paraId="164AC6C9" w14:textId="741D1DDD" w:rsidR="00195BE0" w:rsidRDefault="00195B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11/9/138)</w:t>
      </w:r>
    </w:p>
    <w:p w14:paraId="1B6068C9" w14:textId="77777777" w:rsidR="00195BE0" w:rsidRDefault="00195BE0" w:rsidP="009139A6">
      <w:pPr>
        <w:pStyle w:val="NoSpacing"/>
        <w:rPr>
          <w:rFonts w:cs="Times New Roman"/>
          <w:szCs w:val="24"/>
        </w:rPr>
      </w:pPr>
    </w:p>
    <w:p w14:paraId="1B8CC6B2" w14:textId="77777777" w:rsidR="00195BE0" w:rsidRDefault="00195BE0" w:rsidP="009139A6">
      <w:pPr>
        <w:pStyle w:val="NoSpacing"/>
        <w:rPr>
          <w:rFonts w:cs="Times New Roman"/>
          <w:szCs w:val="24"/>
        </w:rPr>
      </w:pPr>
    </w:p>
    <w:p w14:paraId="1B3E6247" w14:textId="1A164AEA" w:rsidR="00195BE0" w:rsidRPr="00195BE0" w:rsidRDefault="00195B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November 2023</w:t>
      </w:r>
    </w:p>
    <w:sectPr w:rsidR="00195BE0" w:rsidRPr="00195B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0B8A6" w14:textId="77777777" w:rsidR="00195BE0" w:rsidRDefault="00195BE0" w:rsidP="009139A6">
      <w:r>
        <w:separator/>
      </w:r>
    </w:p>
  </w:endnote>
  <w:endnote w:type="continuationSeparator" w:id="0">
    <w:p w14:paraId="6D0E366E" w14:textId="77777777" w:rsidR="00195BE0" w:rsidRDefault="00195B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67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632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931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2B61F" w14:textId="77777777" w:rsidR="00195BE0" w:rsidRDefault="00195BE0" w:rsidP="009139A6">
      <w:r>
        <w:separator/>
      </w:r>
    </w:p>
  </w:footnote>
  <w:footnote w:type="continuationSeparator" w:id="0">
    <w:p w14:paraId="033582F7" w14:textId="77777777" w:rsidR="00195BE0" w:rsidRDefault="00195B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868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F7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867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E0"/>
    <w:rsid w:val="000666E0"/>
    <w:rsid w:val="00195B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393BB"/>
  <w15:chartTrackingRefBased/>
  <w15:docId w15:val="{75B41146-3CFE-4899-BEE4-BDDFA001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2023-11-17T20:20:00Z</dcterms:created>
  <dcterms:modified xsi:type="dcterms:W3CDTF">2023-11-17T20:23:00Z</dcterms:modified>
</cp:coreProperties>
</file>