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A5D" w:rsidRDefault="00677A5D" w:rsidP="00677A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VEYSY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77A5D" w:rsidRDefault="00677A5D" w:rsidP="00677A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7A5D" w:rsidRDefault="00677A5D" w:rsidP="00677A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7A5D" w:rsidRDefault="00677A5D" w:rsidP="00677A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Aug.1419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Aylesbury,</w:t>
      </w:r>
    </w:p>
    <w:p w:rsidR="00677A5D" w:rsidRDefault="00677A5D" w:rsidP="00677A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Buckinghamshire, into lands of the late Sir Edmund Pole(q.v.).</w:t>
      </w:r>
    </w:p>
    <w:p w:rsidR="00677A5D" w:rsidRDefault="00677A5D" w:rsidP="00677A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21-295)</w:t>
      </w:r>
    </w:p>
    <w:p w:rsidR="00677A5D" w:rsidRDefault="00677A5D" w:rsidP="00677A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7A5D" w:rsidRDefault="00677A5D" w:rsidP="00677A5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77A5D" w:rsidRDefault="00677A5D" w:rsidP="00677A5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  <w:bookmarkStart w:id="0" w:name="_GoBack"/>
      <w:bookmarkEnd w:id="0"/>
    </w:p>
    <w:sectPr w:rsidR="006B2F86" w:rsidRPr="00677A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A5D" w:rsidRDefault="00677A5D" w:rsidP="00E71FC3">
      <w:pPr>
        <w:spacing w:after="0" w:line="240" w:lineRule="auto"/>
      </w:pPr>
      <w:r>
        <w:separator/>
      </w:r>
    </w:p>
  </w:endnote>
  <w:endnote w:type="continuationSeparator" w:id="0">
    <w:p w:rsidR="00677A5D" w:rsidRDefault="00677A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A5D" w:rsidRDefault="00677A5D" w:rsidP="00E71FC3">
      <w:pPr>
        <w:spacing w:after="0" w:line="240" w:lineRule="auto"/>
      </w:pPr>
      <w:r>
        <w:separator/>
      </w:r>
    </w:p>
  </w:footnote>
  <w:footnote w:type="continuationSeparator" w:id="0">
    <w:p w:rsidR="00677A5D" w:rsidRDefault="00677A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A5D"/>
    <w:rsid w:val="00677A5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D2564"/>
  <w15:chartTrackingRefBased/>
  <w15:docId w15:val="{27871668-8F07-4116-83AC-A9A3AFE4C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2016-03-01T19:36:00Z</dcterms:created>
  <dcterms:modified xsi:type="dcterms:W3CDTF">2016-03-01T19:37:00Z</dcterms:modified>
</cp:coreProperties>
</file>