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47" w:rsidRDefault="002E4B47" w:rsidP="002E4B47">
      <w:pPr>
        <w:pStyle w:val="NoSpacing"/>
      </w:pPr>
      <w:r>
        <w:rPr>
          <w:u w:val="single"/>
        </w:rPr>
        <w:t>Cecily VEYSY</w:t>
      </w:r>
      <w:r>
        <w:t xml:space="preserve">       (d.1500)</w:t>
      </w:r>
    </w:p>
    <w:p w:rsidR="002E4B47" w:rsidRDefault="002E4B47" w:rsidP="002E4B47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2E4B47" w:rsidRDefault="002E4B47" w:rsidP="002E4B47">
      <w:pPr>
        <w:pStyle w:val="NoSpacing"/>
      </w:pPr>
    </w:p>
    <w:p w:rsidR="002E4B47" w:rsidRDefault="002E4B47" w:rsidP="002E4B47">
      <w:pPr>
        <w:pStyle w:val="NoSpacing"/>
      </w:pPr>
    </w:p>
    <w:p w:rsidR="002E4B47" w:rsidRDefault="002E4B47" w:rsidP="002E4B47">
      <w:pPr>
        <w:pStyle w:val="NoSpacing"/>
      </w:pPr>
      <w:r>
        <w:tab/>
        <w:t>1500</w:t>
      </w:r>
      <w:r>
        <w:tab/>
        <w:t>Administration of her goods and possessions was granted.</w:t>
      </w:r>
    </w:p>
    <w:p w:rsidR="002E4B47" w:rsidRDefault="002E4B47" w:rsidP="002E4B4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23)</w:t>
      </w:r>
    </w:p>
    <w:p w:rsidR="002E4B47" w:rsidRDefault="002E4B47" w:rsidP="002E4B47">
      <w:pPr>
        <w:pStyle w:val="NoSpacing"/>
      </w:pPr>
    </w:p>
    <w:p w:rsidR="002E4B47" w:rsidRDefault="002E4B47" w:rsidP="002E4B47">
      <w:pPr>
        <w:pStyle w:val="NoSpacing"/>
      </w:pPr>
    </w:p>
    <w:p w:rsidR="002E4B47" w:rsidRDefault="002E4B47" w:rsidP="002E4B47">
      <w:pPr>
        <w:pStyle w:val="NoSpacing"/>
      </w:pPr>
      <w:r>
        <w:t>27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B47" w:rsidRDefault="002E4B47" w:rsidP="00920DE3">
      <w:pPr>
        <w:spacing w:after="0" w:line="240" w:lineRule="auto"/>
      </w:pPr>
      <w:r>
        <w:separator/>
      </w:r>
    </w:p>
  </w:endnote>
  <w:endnote w:type="continuationSeparator" w:id="0">
    <w:p w:rsidR="002E4B47" w:rsidRDefault="002E4B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B47" w:rsidRDefault="002E4B47" w:rsidP="00920DE3">
      <w:pPr>
        <w:spacing w:after="0" w:line="240" w:lineRule="auto"/>
      </w:pPr>
      <w:r>
        <w:separator/>
      </w:r>
    </w:p>
  </w:footnote>
  <w:footnote w:type="continuationSeparator" w:id="0">
    <w:p w:rsidR="002E4B47" w:rsidRDefault="002E4B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B47"/>
    <w:rsid w:val="00120749"/>
    <w:rsid w:val="002E4B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E4B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E4B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2014-06-29T20:16:00Z</dcterms:created>
  <dcterms:modified xsi:type="dcterms:W3CDTF">2014-06-29T20:17:00Z</dcterms:modified>
</cp:coreProperties>
</file>