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DFCFE" w14:textId="77777777" w:rsidR="00E41E5E" w:rsidRDefault="00E41E5E" w:rsidP="00E41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VEYSEY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fl.1488-92)</w:t>
      </w:r>
    </w:p>
    <w:p w14:paraId="54DF615B" w14:textId="77777777" w:rsidR="00E41E5E" w:rsidRDefault="00E41E5E" w:rsidP="00E41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St.James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Garlickhithe</w:t>
      </w:r>
      <w:proofErr w:type="spellEnd"/>
      <w:r>
        <w:rPr>
          <w:rFonts w:cs="Times New Roman"/>
          <w:szCs w:val="24"/>
        </w:rPr>
        <w:t>, London.</w:t>
      </w:r>
    </w:p>
    <w:p w14:paraId="18A6CC08" w14:textId="77777777" w:rsidR="00E41E5E" w:rsidRDefault="00E41E5E" w:rsidP="00E41E5E">
      <w:pPr>
        <w:pStyle w:val="NoSpacing"/>
        <w:rPr>
          <w:rFonts w:cs="Times New Roman"/>
          <w:szCs w:val="24"/>
        </w:rPr>
      </w:pPr>
    </w:p>
    <w:p w14:paraId="51EE1EEE" w14:textId="77777777" w:rsidR="00E41E5E" w:rsidRDefault="00E41E5E" w:rsidP="00E41E5E">
      <w:pPr>
        <w:pStyle w:val="NoSpacing"/>
        <w:rPr>
          <w:rFonts w:cs="Times New Roman"/>
          <w:szCs w:val="24"/>
        </w:rPr>
      </w:pPr>
    </w:p>
    <w:p w14:paraId="37256A00" w14:textId="77777777" w:rsidR="00E41E5E" w:rsidRDefault="00E41E5E" w:rsidP="00E41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1488-92</w:t>
      </w:r>
      <w:r>
        <w:rPr>
          <w:rFonts w:cs="Times New Roman"/>
          <w:szCs w:val="24"/>
        </w:rPr>
        <w:tab/>
        <w:t>He was Rector.</w:t>
      </w:r>
    </w:p>
    <w:p w14:paraId="31605E2A" w14:textId="77777777" w:rsidR="00E41E5E" w:rsidRDefault="00E41E5E" w:rsidP="00E41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: A companion”</w:t>
      </w:r>
    </w:p>
    <w:p w14:paraId="590934C4" w14:textId="77777777" w:rsidR="00E41E5E" w:rsidRDefault="00E41E5E" w:rsidP="00E41E5E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Michael Hicks, Pub. by The Boydell Press 2012 p.25 n.41)</w:t>
      </w:r>
    </w:p>
    <w:p w14:paraId="513A364B" w14:textId="77777777" w:rsidR="00E41E5E" w:rsidRDefault="00E41E5E" w:rsidP="00E41E5E">
      <w:pPr>
        <w:pStyle w:val="NoSpacing"/>
        <w:rPr>
          <w:rFonts w:cs="Times New Roman"/>
          <w:szCs w:val="24"/>
        </w:rPr>
      </w:pPr>
    </w:p>
    <w:p w14:paraId="4141B516" w14:textId="77777777" w:rsidR="00E41E5E" w:rsidRDefault="00E41E5E" w:rsidP="00E41E5E">
      <w:pPr>
        <w:pStyle w:val="NoSpacing"/>
        <w:rPr>
          <w:rFonts w:cs="Times New Roman"/>
          <w:szCs w:val="24"/>
        </w:rPr>
      </w:pPr>
    </w:p>
    <w:p w14:paraId="10CCDEAB" w14:textId="77777777" w:rsidR="00E41E5E" w:rsidRDefault="00E41E5E" w:rsidP="00E41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June 2020</w:t>
      </w:r>
    </w:p>
    <w:p w14:paraId="63AA31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CECE4" w14:textId="77777777" w:rsidR="00E41E5E" w:rsidRDefault="00E41E5E" w:rsidP="009139A6">
      <w:r>
        <w:separator/>
      </w:r>
    </w:p>
  </w:endnote>
  <w:endnote w:type="continuationSeparator" w:id="0">
    <w:p w14:paraId="7B606DF7" w14:textId="77777777" w:rsidR="00E41E5E" w:rsidRDefault="00E41E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8A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0B0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8D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0C6A4" w14:textId="77777777" w:rsidR="00E41E5E" w:rsidRDefault="00E41E5E" w:rsidP="009139A6">
      <w:r>
        <w:separator/>
      </w:r>
    </w:p>
  </w:footnote>
  <w:footnote w:type="continuationSeparator" w:id="0">
    <w:p w14:paraId="3E9FC96A" w14:textId="77777777" w:rsidR="00E41E5E" w:rsidRDefault="00E41E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5F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120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EB5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5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1E5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8DD4"/>
  <w15:chartTrackingRefBased/>
  <w15:docId w15:val="{4509E8E9-7F75-4329-83AA-6F4CECB9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2024-02-22T09:08:00Z</dcterms:created>
  <dcterms:modified xsi:type="dcterms:W3CDTF">2024-02-22T09:08:00Z</dcterms:modified>
</cp:coreProperties>
</file>