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E27" w:rsidRDefault="00C71E27" w:rsidP="00C71E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VEYSEY</w:t>
      </w:r>
      <w:r>
        <w:rPr>
          <w:rFonts w:ascii="Times New Roman" w:hAnsi="Times New Roman" w:cs="Times New Roman"/>
        </w:rPr>
        <w:tab/>
        <w:t>(fl.1434)</w:t>
      </w:r>
    </w:p>
    <w:p w:rsidR="00C71E27" w:rsidRDefault="00C71E27" w:rsidP="00C71E27">
      <w:pPr>
        <w:rPr>
          <w:rFonts w:ascii="Times New Roman" w:hAnsi="Times New Roman" w:cs="Times New Roman"/>
        </w:rPr>
      </w:pPr>
    </w:p>
    <w:p w:rsidR="00C71E27" w:rsidRDefault="00C71E27" w:rsidP="00C71E27">
      <w:pPr>
        <w:rPr>
          <w:rFonts w:ascii="Times New Roman" w:hAnsi="Times New Roman" w:cs="Times New Roman"/>
        </w:rPr>
      </w:pPr>
    </w:p>
    <w:p w:rsidR="00C71E27" w:rsidRDefault="00C71E27" w:rsidP="00C71E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Mar.1434</w:t>
      </w:r>
      <w:r>
        <w:rPr>
          <w:rFonts w:ascii="Times New Roman" w:hAnsi="Times New Roman" w:cs="Times New Roman"/>
        </w:rPr>
        <w:tab/>
        <w:t>He was a juror on the inquisition post mortem held in Saffron Walden,</w:t>
      </w:r>
    </w:p>
    <w:p w:rsidR="00C71E27" w:rsidRDefault="00C71E27" w:rsidP="00C71E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Essex, into land of the late Joan Harpenden(q.v.).</w:t>
      </w:r>
    </w:p>
    <w:p w:rsidR="00C71E27" w:rsidRDefault="00C71E27" w:rsidP="00C71E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24-225)</w:t>
      </w:r>
    </w:p>
    <w:p w:rsidR="00C71E27" w:rsidRDefault="00C71E27" w:rsidP="00C71E27">
      <w:pPr>
        <w:rPr>
          <w:rFonts w:ascii="Times New Roman" w:hAnsi="Times New Roman" w:cs="Times New Roman"/>
        </w:rPr>
      </w:pPr>
    </w:p>
    <w:p w:rsidR="00C71E27" w:rsidRDefault="00C71E27" w:rsidP="00C71E27">
      <w:pPr>
        <w:rPr>
          <w:rFonts w:ascii="Times New Roman" w:hAnsi="Times New Roman" w:cs="Times New Roman"/>
        </w:rPr>
      </w:pPr>
    </w:p>
    <w:p w:rsidR="00C71E27" w:rsidRDefault="00C71E27" w:rsidP="00C71E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6B2F86" w:rsidRPr="00E71FC3" w:rsidRDefault="00C71E2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E27" w:rsidRDefault="00C71E27" w:rsidP="00E71FC3">
      <w:r>
        <w:separator/>
      </w:r>
    </w:p>
  </w:endnote>
  <w:endnote w:type="continuationSeparator" w:id="0">
    <w:p w:rsidR="00C71E27" w:rsidRDefault="00C71E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E27" w:rsidRDefault="00C71E27" w:rsidP="00E71FC3">
      <w:r>
        <w:separator/>
      </w:r>
    </w:p>
  </w:footnote>
  <w:footnote w:type="continuationSeparator" w:id="0">
    <w:p w:rsidR="00C71E27" w:rsidRDefault="00C71E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E27"/>
    <w:rsid w:val="00AB52E8"/>
    <w:rsid w:val="00B16D3F"/>
    <w:rsid w:val="00C71E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82E82-82F4-4D5D-9E53-BBAC1AF7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71E2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71E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2016-05-19T19:44:00Z</dcterms:created>
  <dcterms:modified xsi:type="dcterms:W3CDTF">2016-05-19T19:44:00Z</dcterms:modified>
</cp:coreProperties>
</file>