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A26" w:rsidRDefault="006F1A26" w:rsidP="006F1A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VEYSEY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F1A26" w:rsidRDefault="006F1A26" w:rsidP="006F1A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1A26" w:rsidRDefault="006F1A26" w:rsidP="006F1A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1A26" w:rsidRDefault="006F1A26" w:rsidP="006F1A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Colchester, Essex,</w:t>
      </w:r>
    </w:p>
    <w:p w:rsidR="006F1A26" w:rsidRDefault="006F1A26" w:rsidP="006F1A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hAnsi="Times New Roman" w:cs="Times New Roman"/>
          <w:sz w:val="24"/>
          <w:szCs w:val="24"/>
        </w:rPr>
        <w:t>, 5</w:t>
      </w:r>
      <w:r w:rsidRPr="000B34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6F1A26" w:rsidRDefault="006F1A26" w:rsidP="006F1A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who died in 1406.</w:t>
      </w:r>
    </w:p>
    <w:p w:rsidR="006F1A26" w:rsidRDefault="006F1A26" w:rsidP="006F1A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21 -226)</w:t>
      </w:r>
    </w:p>
    <w:p w:rsidR="006F1A26" w:rsidRDefault="006F1A26" w:rsidP="006F1A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1A26" w:rsidRDefault="006F1A26" w:rsidP="006F1A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F1A26" w:rsidRDefault="006F1A26" w:rsidP="006F1A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February 2016</w:t>
      </w:r>
      <w:bookmarkStart w:id="0" w:name="_GoBack"/>
      <w:bookmarkEnd w:id="0"/>
    </w:p>
    <w:sectPr w:rsidR="00DD5B8A" w:rsidRPr="006F1A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A26" w:rsidRDefault="006F1A26" w:rsidP="00564E3C">
      <w:pPr>
        <w:spacing w:after="0" w:line="240" w:lineRule="auto"/>
      </w:pPr>
      <w:r>
        <w:separator/>
      </w:r>
    </w:p>
  </w:endnote>
  <w:endnote w:type="continuationSeparator" w:id="0">
    <w:p w:rsidR="006F1A26" w:rsidRDefault="006F1A2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F1A26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A26" w:rsidRDefault="006F1A26" w:rsidP="00564E3C">
      <w:pPr>
        <w:spacing w:after="0" w:line="240" w:lineRule="auto"/>
      </w:pPr>
      <w:r>
        <w:separator/>
      </w:r>
    </w:p>
  </w:footnote>
  <w:footnote w:type="continuationSeparator" w:id="0">
    <w:p w:rsidR="006F1A26" w:rsidRDefault="006F1A2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A26"/>
    <w:rsid w:val="00372DC6"/>
    <w:rsid w:val="00564E3C"/>
    <w:rsid w:val="0064591D"/>
    <w:rsid w:val="006F1A2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C2A39"/>
  <w15:chartTrackingRefBased/>
  <w15:docId w15:val="{7583C3E0-8B52-4865-B4BC-FE00F546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2016-02-03T22:28:00Z</dcterms:created>
  <dcterms:modified xsi:type="dcterms:W3CDTF">2016-02-03T22:28:00Z</dcterms:modified>
</cp:coreProperties>
</file>