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3F451" w14:textId="465B5AF5" w:rsidR="00BA00AB" w:rsidRDefault="00B64C6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VYSE</w:t>
      </w:r>
      <w:r>
        <w:rPr>
          <w:rFonts w:cs="Times New Roman"/>
          <w:szCs w:val="24"/>
        </w:rPr>
        <w:t xml:space="preserve">        (fl.1445-57)</w:t>
      </w:r>
    </w:p>
    <w:p w14:paraId="2AF9BE51" w14:textId="0CB69EBA" w:rsidR="00B64C64" w:rsidRDefault="00B64C6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2E0DB9E3" w14:textId="77777777" w:rsidR="00B64C64" w:rsidRDefault="00B64C64" w:rsidP="009139A6">
      <w:pPr>
        <w:pStyle w:val="NoSpacing"/>
        <w:rPr>
          <w:rFonts w:cs="Times New Roman"/>
          <w:szCs w:val="24"/>
        </w:rPr>
      </w:pPr>
    </w:p>
    <w:p w14:paraId="3F99DE17" w14:textId="77777777" w:rsidR="00B64C64" w:rsidRDefault="00B64C64" w:rsidP="009139A6">
      <w:pPr>
        <w:pStyle w:val="NoSpacing"/>
        <w:rPr>
          <w:rFonts w:cs="Times New Roman"/>
          <w:szCs w:val="24"/>
        </w:rPr>
      </w:pPr>
    </w:p>
    <w:p w14:paraId="031A7B14" w14:textId="1A4C9D39" w:rsidR="00B64C64" w:rsidRDefault="00B64C6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Jan.1445</w:t>
      </w:r>
      <w:r>
        <w:rPr>
          <w:rFonts w:cs="Times New Roman"/>
          <w:szCs w:val="24"/>
        </w:rPr>
        <w:tab/>
        <w:t>He was appointed Water-bailiff at the insistence of the King.</w:t>
      </w:r>
    </w:p>
    <w:p w14:paraId="4FCD1507" w14:textId="77777777" w:rsidR="00B64C64" w:rsidRDefault="00B64C64" w:rsidP="00B64C6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73C49416" w14:textId="53599725" w:rsidR="00B64C64" w:rsidRDefault="00B64C64" w:rsidP="00B64C64">
      <w:pPr>
        <w:pStyle w:val="NoSpacing"/>
        <w:ind w:left="1440"/>
        <w:rPr>
          <w:rFonts w:eastAsia="Times New Roman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</w:t>
      </w:r>
      <w:r>
        <w:rPr>
          <w:rFonts w:eastAsia="Times New Roman"/>
        </w:rPr>
        <w:t xml:space="preserve"> </w:t>
      </w:r>
      <w:r>
        <w:rPr>
          <w:rFonts w:eastAsia="Times New Roman" w:cs="Times New Roman"/>
          <w:szCs w:val="24"/>
        </w:rPr>
        <w:t xml:space="preserve"> University of London, January 1970 p.</w:t>
      </w:r>
      <w:r>
        <w:rPr>
          <w:rFonts w:eastAsia="Times New Roman"/>
        </w:rPr>
        <w:t>136 n.2)</w:t>
      </w:r>
    </w:p>
    <w:p w14:paraId="6E682FDB" w14:textId="6D48D52E" w:rsidR="00B64C64" w:rsidRDefault="00B64C64" w:rsidP="00B64C64">
      <w:pPr>
        <w:pStyle w:val="NoSpacing"/>
        <w:rPr>
          <w:rFonts w:eastAsia="Times New Roman"/>
        </w:rPr>
      </w:pPr>
      <w:r>
        <w:rPr>
          <w:rFonts w:eastAsia="Times New Roman"/>
        </w:rPr>
        <w:t>21 Aug.1446</w:t>
      </w:r>
      <w:r>
        <w:rPr>
          <w:rFonts w:eastAsia="Times New Roman"/>
        </w:rPr>
        <w:tab/>
        <w:t>He was made a Freeman of the City.   (ibid.</w:t>
      </w:r>
      <w:r w:rsidR="00B554F4">
        <w:rPr>
          <w:rFonts w:eastAsia="Times New Roman"/>
        </w:rPr>
        <w:t xml:space="preserve"> n.3)</w:t>
      </w:r>
    </w:p>
    <w:p w14:paraId="6123A0E2" w14:textId="27EC973D" w:rsidR="00B64C64" w:rsidRDefault="00B64C64" w:rsidP="00B64C64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1457</w:t>
      </w:r>
      <w:r>
        <w:rPr>
          <w:rFonts w:eastAsia="Times New Roman"/>
        </w:rPr>
        <w:tab/>
        <w:t>He was dismissed from office for neglect.  (ibid.</w:t>
      </w:r>
      <w:r w:rsidR="00B554F4">
        <w:rPr>
          <w:rFonts w:eastAsia="Times New Roman"/>
        </w:rPr>
        <w:t>n.4)</w:t>
      </w:r>
    </w:p>
    <w:p w14:paraId="22E582E9" w14:textId="77777777" w:rsidR="00B64C64" w:rsidRDefault="00B64C64" w:rsidP="00B64C64">
      <w:pPr>
        <w:pStyle w:val="NoSpacing"/>
        <w:rPr>
          <w:rFonts w:eastAsia="Times New Roman"/>
        </w:rPr>
      </w:pPr>
    </w:p>
    <w:p w14:paraId="64CAAEBB" w14:textId="77777777" w:rsidR="00B64C64" w:rsidRDefault="00B64C64" w:rsidP="00B64C64">
      <w:pPr>
        <w:pStyle w:val="NoSpacing"/>
        <w:rPr>
          <w:rFonts w:eastAsia="Times New Roman"/>
        </w:rPr>
      </w:pPr>
    </w:p>
    <w:p w14:paraId="2317AEB2" w14:textId="024DEF16" w:rsidR="00B64C64" w:rsidRPr="00B64C64" w:rsidRDefault="00B64C64" w:rsidP="00B64C64">
      <w:pPr>
        <w:pStyle w:val="NoSpacing"/>
      </w:pPr>
      <w:r>
        <w:rPr>
          <w:rFonts w:eastAsia="Times New Roman"/>
        </w:rPr>
        <w:t>23 July 2023</w:t>
      </w:r>
    </w:p>
    <w:sectPr w:rsidR="00B64C64" w:rsidRPr="00B64C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09E83" w14:textId="77777777" w:rsidR="00B64C64" w:rsidRDefault="00B64C64" w:rsidP="009139A6">
      <w:r>
        <w:separator/>
      </w:r>
    </w:p>
  </w:endnote>
  <w:endnote w:type="continuationSeparator" w:id="0">
    <w:p w14:paraId="1FB47CAB" w14:textId="77777777" w:rsidR="00B64C64" w:rsidRDefault="00B64C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50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05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89D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07CC6" w14:textId="77777777" w:rsidR="00B64C64" w:rsidRDefault="00B64C64" w:rsidP="009139A6">
      <w:r>
        <w:separator/>
      </w:r>
    </w:p>
  </w:footnote>
  <w:footnote w:type="continuationSeparator" w:id="0">
    <w:p w14:paraId="251AEE83" w14:textId="77777777" w:rsidR="00B64C64" w:rsidRDefault="00B64C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68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AA9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031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64"/>
    <w:rsid w:val="000666E0"/>
    <w:rsid w:val="002510B7"/>
    <w:rsid w:val="005C130B"/>
    <w:rsid w:val="00826F5C"/>
    <w:rsid w:val="009139A6"/>
    <w:rsid w:val="009448BB"/>
    <w:rsid w:val="00947624"/>
    <w:rsid w:val="00A10446"/>
    <w:rsid w:val="00A3176C"/>
    <w:rsid w:val="00AE65F8"/>
    <w:rsid w:val="00B554F4"/>
    <w:rsid w:val="00B64C64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6D3E3"/>
  <w15:chartTrackingRefBased/>
  <w15:docId w15:val="{46FBE43F-65CF-437A-9EEA-8B2D2CCE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2023-07-23T18:18:00Z</dcterms:created>
  <dcterms:modified xsi:type="dcterms:W3CDTF">2023-07-23T18:29:00Z</dcterms:modified>
</cp:coreProperties>
</file>