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FA1B7" w14:textId="77777777" w:rsidR="00420D7D" w:rsidRDefault="00420D7D" w:rsidP="00420D7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VEYRON</w:t>
      </w:r>
      <w:r>
        <w:t xml:space="preserve">   </w:t>
      </w:r>
      <w:proofErr w:type="gramStart"/>
      <w:r>
        <w:t xml:space="preserve">   (</w:t>
      </w:r>
      <w:proofErr w:type="gramEnd"/>
      <w:r>
        <w:t>fl.1500)</w:t>
      </w:r>
    </w:p>
    <w:p w14:paraId="40EBCDE2" w14:textId="77777777" w:rsidR="00420D7D" w:rsidRDefault="00420D7D" w:rsidP="00420D7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Acrise</w:t>
      </w:r>
      <w:proofErr w:type="spellEnd"/>
      <w:r>
        <w:t>, Kent.</w:t>
      </w:r>
    </w:p>
    <w:p w14:paraId="3146403A" w14:textId="77777777" w:rsidR="00420D7D" w:rsidRDefault="00420D7D" w:rsidP="00420D7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14:paraId="6F1AC4D6" w14:textId="77777777" w:rsidR="00420D7D" w:rsidRDefault="00420D7D" w:rsidP="00420D7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14:paraId="70FE48CA" w14:textId="419B0C08" w:rsidR="00420D7D" w:rsidRDefault="00420D7D" w:rsidP="00420D7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1500</w:t>
      </w:r>
      <w:r>
        <w:tab/>
        <w:t>He made his Will.   (Plomer p.486)</w:t>
      </w:r>
    </w:p>
    <w:p w14:paraId="14B5BB2A" w14:textId="77777777" w:rsidR="001E4C7D" w:rsidRPr="001E4C7D" w:rsidRDefault="001E4C7D" w:rsidP="001E4C7D">
      <w:pPr>
        <w:spacing w:after="0" w:line="240" w:lineRule="auto"/>
        <w:rPr>
          <w:rFonts w:eastAsia="Calibri"/>
          <w:lang w:val="en-US"/>
        </w:rPr>
      </w:pPr>
      <w:r w:rsidRPr="001E4C7D">
        <w:rPr>
          <w:rFonts w:eastAsia="Calibri"/>
          <w:lang w:val="en-US"/>
        </w:rPr>
        <w:tab/>
        <w:t>1500</w:t>
      </w:r>
      <w:r w:rsidRPr="001E4C7D">
        <w:rPr>
          <w:rFonts w:eastAsia="Calibri"/>
          <w:lang w:val="en-US"/>
        </w:rPr>
        <w:tab/>
        <w:t>He made his Will, in which he left a sheep to the light of Holy Cross</w:t>
      </w:r>
    </w:p>
    <w:p w14:paraId="1AD9EAE4" w14:textId="77777777" w:rsidR="001E4C7D" w:rsidRPr="001E4C7D" w:rsidRDefault="001E4C7D" w:rsidP="001E4C7D">
      <w:pPr>
        <w:spacing w:after="0" w:line="240" w:lineRule="auto"/>
        <w:rPr>
          <w:rFonts w:eastAsia="Calibri"/>
          <w:lang w:val="en-US"/>
        </w:rPr>
      </w:pPr>
      <w:r w:rsidRPr="001E4C7D">
        <w:rPr>
          <w:rFonts w:eastAsia="Calibri"/>
          <w:lang w:val="en-US"/>
        </w:rPr>
        <w:tab/>
      </w:r>
      <w:r w:rsidRPr="001E4C7D">
        <w:rPr>
          <w:rFonts w:eastAsia="Calibri"/>
          <w:lang w:val="en-US"/>
        </w:rPr>
        <w:tab/>
        <w:t>in the church.</w:t>
      </w:r>
    </w:p>
    <w:p w14:paraId="74296EBD" w14:textId="3514DBE2" w:rsidR="001E4C7D" w:rsidRDefault="001E4C7D" w:rsidP="001E4C7D">
      <w:pPr>
        <w:pStyle w:val="NoSpacing"/>
        <w:tabs>
          <w:tab w:val="left" w:pos="720"/>
          <w:tab w:val="left" w:pos="1440"/>
          <w:tab w:val="left" w:pos="1890"/>
        </w:tabs>
        <w:jc w:val="both"/>
      </w:pPr>
      <w:r w:rsidRPr="001E4C7D">
        <w:rPr>
          <w:rFonts w:eastAsia="Calibri"/>
          <w:lang w:val="en-US"/>
        </w:rPr>
        <w:tab/>
      </w:r>
      <w:r w:rsidRPr="001E4C7D">
        <w:rPr>
          <w:rFonts w:eastAsia="Calibri"/>
          <w:lang w:val="en-US"/>
        </w:rPr>
        <w:tab/>
      </w:r>
      <w:r w:rsidRPr="001E4C7D">
        <w:rPr>
          <w:rFonts w:eastAsia="Calibri"/>
        </w:rPr>
        <w:t>(“</w:t>
      </w:r>
      <w:proofErr w:type="spellStart"/>
      <w:r w:rsidRPr="001E4C7D">
        <w:rPr>
          <w:rFonts w:eastAsia="Calibri"/>
        </w:rPr>
        <w:t>Testamenta</w:t>
      </w:r>
      <w:proofErr w:type="spellEnd"/>
      <w:r w:rsidRPr="001E4C7D">
        <w:rPr>
          <w:rFonts w:eastAsia="Calibri"/>
        </w:rPr>
        <w:t xml:space="preserve"> </w:t>
      </w:r>
      <w:proofErr w:type="spellStart"/>
      <w:r w:rsidRPr="001E4C7D">
        <w:rPr>
          <w:rFonts w:eastAsia="Calibri"/>
        </w:rPr>
        <w:t>Cantiana</w:t>
      </w:r>
      <w:proofErr w:type="spellEnd"/>
      <w:r w:rsidRPr="001E4C7D">
        <w:rPr>
          <w:rFonts w:eastAsia="Calibri"/>
        </w:rPr>
        <w:t>: East Kent” by Leland L. Duncan. p.1)</w:t>
      </w:r>
    </w:p>
    <w:p w14:paraId="663B61BF" w14:textId="77777777" w:rsidR="00420D7D" w:rsidRDefault="00420D7D" w:rsidP="00420D7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14:paraId="0F21B9AD" w14:textId="77777777" w:rsidR="00420D7D" w:rsidRDefault="00420D7D" w:rsidP="00420D7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14:paraId="1BDCDACC" w14:textId="7486114F" w:rsidR="00420D7D" w:rsidRDefault="00420D7D" w:rsidP="00420D7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20 November 2017</w:t>
      </w:r>
    </w:p>
    <w:p w14:paraId="5652ED59" w14:textId="09FCA441" w:rsidR="001E4C7D" w:rsidRDefault="001E4C7D" w:rsidP="00420D7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6 January 2021</w:t>
      </w:r>
    </w:p>
    <w:p w14:paraId="02C27963" w14:textId="77777777" w:rsidR="006B2F86" w:rsidRPr="00E71FC3" w:rsidRDefault="001E4C7D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321510" w14:textId="77777777" w:rsidR="00420D7D" w:rsidRDefault="00420D7D" w:rsidP="00E71FC3">
      <w:pPr>
        <w:spacing w:after="0" w:line="240" w:lineRule="auto"/>
      </w:pPr>
      <w:r>
        <w:separator/>
      </w:r>
    </w:p>
  </w:endnote>
  <w:endnote w:type="continuationSeparator" w:id="0">
    <w:p w14:paraId="6425C325" w14:textId="77777777" w:rsidR="00420D7D" w:rsidRDefault="00420D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8363B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B7840F" w14:textId="77777777" w:rsidR="00420D7D" w:rsidRDefault="00420D7D" w:rsidP="00E71FC3">
      <w:pPr>
        <w:spacing w:after="0" w:line="240" w:lineRule="auto"/>
      </w:pPr>
      <w:r>
        <w:separator/>
      </w:r>
    </w:p>
  </w:footnote>
  <w:footnote w:type="continuationSeparator" w:id="0">
    <w:p w14:paraId="39305D66" w14:textId="77777777" w:rsidR="00420D7D" w:rsidRDefault="00420D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D7D"/>
    <w:rsid w:val="001A7C09"/>
    <w:rsid w:val="001E4C7D"/>
    <w:rsid w:val="00420D7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79A0E"/>
  <w15:chartTrackingRefBased/>
  <w15:docId w15:val="{4E0287C5-A1D3-4B62-AC9D-F9C9F4E7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2017-12-03T20:43:00Z</dcterms:created>
  <dcterms:modified xsi:type="dcterms:W3CDTF">2021-01-06T10:27:00Z</dcterms:modified>
</cp:coreProperties>
</file>