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92" w:rsidRDefault="000D6592" w:rsidP="000D6592">
      <w:pPr>
        <w:pStyle w:val="NoSpacing"/>
      </w:pPr>
      <w:r>
        <w:rPr>
          <w:u w:val="single"/>
        </w:rPr>
        <w:t>Thomas VEYLE</w:t>
      </w:r>
      <w:r>
        <w:t xml:space="preserve">     (fl.1466-7)</w:t>
      </w:r>
    </w:p>
    <w:p w:rsidR="000D6592" w:rsidRDefault="000D6592" w:rsidP="000D6592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0D6592" w:rsidRDefault="000D6592" w:rsidP="000D6592">
      <w:pPr>
        <w:pStyle w:val="NoSpacing"/>
      </w:pPr>
    </w:p>
    <w:p w:rsidR="000D6592" w:rsidRDefault="000D6592" w:rsidP="000D6592">
      <w:pPr>
        <w:pStyle w:val="NoSpacing"/>
      </w:pPr>
    </w:p>
    <w:p w:rsidR="000D6592" w:rsidRDefault="000D6592" w:rsidP="000D6592">
      <w:pPr>
        <w:pStyle w:val="NoSpacing"/>
      </w:pPr>
      <w:r>
        <w:t xml:space="preserve">         1466-7</w:t>
      </w:r>
      <w:r>
        <w:tab/>
        <w:t xml:space="preserve">His apprentice, Alexander </w:t>
      </w:r>
      <w:proofErr w:type="gramStart"/>
      <w:r>
        <w:t>Weston(</w:t>
      </w:r>
      <w:proofErr w:type="gramEnd"/>
      <w:r>
        <w:t>q.v.), became a Freeman.</w:t>
      </w:r>
    </w:p>
    <w:p w:rsidR="000D6592" w:rsidRDefault="000D6592" w:rsidP="000D6592">
      <w:pPr>
        <w:pStyle w:val="NoSpacing"/>
      </w:pPr>
      <w:r>
        <w:tab/>
      </w:r>
      <w:r>
        <w:tab/>
        <w:t>(C.F.N. p.148)</w:t>
      </w:r>
    </w:p>
    <w:p w:rsidR="000D6592" w:rsidRDefault="000D6592" w:rsidP="000D6592">
      <w:pPr>
        <w:pStyle w:val="NoSpacing"/>
      </w:pPr>
    </w:p>
    <w:p w:rsidR="000D6592" w:rsidRDefault="000D6592" w:rsidP="000D6592">
      <w:pPr>
        <w:pStyle w:val="NoSpacing"/>
      </w:pPr>
    </w:p>
    <w:p w:rsidR="00E47068" w:rsidRPr="00C009D8" w:rsidRDefault="000D6592" w:rsidP="000D6592">
      <w:pPr>
        <w:pStyle w:val="NoSpacing"/>
      </w:pPr>
      <w:r>
        <w:t>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592" w:rsidRDefault="000D6592" w:rsidP="00920DE3">
      <w:pPr>
        <w:spacing w:after="0" w:line="240" w:lineRule="auto"/>
      </w:pPr>
      <w:r>
        <w:separator/>
      </w:r>
    </w:p>
  </w:endnote>
  <w:endnote w:type="continuationSeparator" w:id="0">
    <w:p w:rsidR="000D6592" w:rsidRDefault="000D65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592" w:rsidRDefault="000D6592" w:rsidP="00920DE3">
      <w:pPr>
        <w:spacing w:after="0" w:line="240" w:lineRule="auto"/>
      </w:pPr>
      <w:r>
        <w:separator/>
      </w:r>
    </w:p>
  </w:footnote>
  <w:footnote w:type="continuationSeparator" w:id="0">
    <w:p w:rsidR="000D6592" w:rsidRDefault="000D65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592"/>
    <w:rsid w:val="000D659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2014-07-05T20:33:00Z</dcterms:created>
  <dcterms:modified xsi:type="dcterms:W3CDTF">2014-07-05T20:34:00Z</dcterms:modified>
</cp:coreProperties>
</file>