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8FAE9" w14:textId="77777777" w:rsidR="00257B6A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VEYE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277EBBA6" w14:textId="00068633" w:rsidR="00257B6A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Gloucestershire.</w:t>
      </w:r>
    </w:p>
    <w:p w14:paraId="43F1A493" w14:textId="77777777" w:rsidR="00257B6A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436A01" w14:textId="77777777" w:rsidR="00257B6A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467098" w14:textId="5BC8E3A2" w:rsidR="00257B6A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May1406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</w:t>
      </w:r>
      <w:r>
        <w:rPr>
          <w:rFonts w:ascii="Times New Roman" w:hAnsi="Times New Roman" w:cs="Times New Roman"/>
          <w:sz w:val="24"/>
          <w:szCs w:val="24"/>
        </w:rPr>
        <w:t xml:space="preserve">eltenham </w:t>
      </w:r>
      <w:r>
        <w:rPr>
          <w:rFonts w:ascii="Times New Roman" w:hAnsi="Times New Roman" w:cs="Times New Roman"/>
          <w:sz w:val="24"/>
          <w:szCs w:val="24"/>
        </w:rPr>
        <w:t>into lands</w:t>
      </w:r>
    </w:p>
    <w:p w14:paraId="525A54F4" w14:textId="77777777" w:rsidR="00257B6A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Margaret Berkeley(d.1406)(q.v.).</w:t>
      </w:r>
    </w:p>
    <w:p w14:paraId="6E79F765" w14:textId="36DABCCD" w:rsidR="00257B6A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19-4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814C6F7" w14:textId="77777777" w:rsidR="00257B6A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21D383" w14:textId="77777777" w:rsidR="00257B6A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BC2401" w14:textId="77777777" w:rsidR="00257B6A" w:rsidRPr="004719F4" w:rsidRDefault="00257B6A" w:rsidP="00257B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4C6F268E" w14:textId="78BE04EA" w:rsidR="00BA00AB" w:rsidRPr="00257B6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57B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0D71A" w14:textId="77777777" w:rsidR="00257B6A" w:rsidRDefault="00257B6A" w:rsidP="009139A6">
      <w:r>
        <w:separator/>
      </w:r>
    </w:p>
  </w:endnote>
  <w:endnote w:type="continuationSeparator" w:id="0">
    <w:p w14:paraId="42AEB804" w14:textId="77777777" w:rsidR="00257B6A" w:rsidRDefault="00257B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138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1DA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6B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6F93D" w14:textId="77777777" w:rsidR="00257B6A" w:rsidRDefault="00257B6A" w:rsidP="009139A6">
      <w:r>
        <w:separator/>
      </w:r>
    </w:p>
  </w:footnote>
  <w:footnote w:type="continuationSeparator" w:id="0">
    <w:p w14:paraId="7B853221" w14:textId="77777777" w:rsidR="00257B6A" w:rsidRDefault="00257B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ACA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88A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A55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6A"/>
    <w:rsid w:val="000666E0"/>
    <w:rsid w:val="002510B7"/>
    <w:rsid w:val="00257B6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D1276"/>
  <w15:chartTrackingRefBased/>
  <w15:docId w15:val="{63D0059A-2B66-4B0F-A7CB-8E4E433A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7B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2022-03-04T08:49:00Z</dcterms:created>
  <dcterms:modified xsi:type="dcterms:W3CDTF">2022-03-04T08:53:00Z</dcterms:modified>
</cp:coreProperties>
</file>