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FF3F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VEYE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0DE90315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80562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6368C0" w14:textId="3C6A901C" w:rsidR="00F4067A" w:rsidRDefault="00F4067A" w:rsidP="00F4067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May1406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</w:t>
      </w:r>
      <w:r>
        <w:rPr>
          <w:rFonts w:ascii="Times New Roman" w:hAnsi="Times New Roman" w:cs="Times New Roman"/>
          <w:sz w:val="24"/>
          <w:szCs w:val="24"/>
        </w:rPr>
        <w:t>eltenham, Gloucestershire</w:t>
      </w:r>
      <w:r>
        <w:rPr>
          <w:rFonts w:ascii="Times New Roman" w:hAnsi="Times New Roman" w:cs="Times New Roman"/>
          <w:sz w:val="24"/>
          <w:szCs w:val="24"/>
        </w:rPr>
        <w:t>, into lands of Margaret Berkeley(q.v.).</w:t>
      </w:r>
    </w:p>
    <w:p w14:paraId="69B67A05" w14:textId="01EB08D2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19-4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873FDCA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BFE68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BB551" w14:textId="77777777" w:rsidR="00F4067A" w:rsidRDefault="00F4067A" w:rsidP="00F40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5AF22CE6" w14:textId="1A27E6F4" w:rsidR="00BA00AB" w:rsidRPr="00F4067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406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59313" w14:textId="77777777" w:rsidR="00F4067A" w:rsidRDefault="00F4067A" w:rsidP="009139A6">
      <w:r>
        <w:separator/>
      </w:r>
    </w:p>
  </w:endnote>
  <w:endnote w:type="continuationSeparator" w:id="0">
    <w:p w14:paraId="1054EC85" w14:textId="77777777" w:rsidR="00F4067A" w:rsidRDefault="00F406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AF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544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479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15005" w14:textId="77777777" w:rsidR="00F4067A" w:rsidRDefault="00F4067A" w:rsidP="009139A6">
      <w:r>
        <w:separator/>
      </w:r>
    </w:p>
  </w:footnote>
  <w:footnote w:type="continuationSeparator" w:id="0">
    <w:p w14:paraId="21295C5A" w14:textId="77777777" w:rsidR="00F4067A" w:rsidRDefault="00F406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13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13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497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7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067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6048"/>
  <w15:chartTrackingRefBased/>
  <w15:docId w15:val="{FE7022A1-5E4B-436C-B485-AC6A0444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2021-07-03T18:22:00Z</dcterms:created>
  <dcterms:modified xsi:type="dcterms:W3CDTF">2021-07-03T18:24:00Z</dcterms:modified>
</cp:coreProperties>
</file>