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58FB" w:rsidRDefault="00D058FB" w:rsidP="00D058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VEWE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058FB" w:rsidRDefault="00D058FB" w:rsidP="00D058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Chillenden</w:t>
      </w:r>
      <w:proofErr w:type="spellEnd"/>
      <w:r>
        <w:rPr>
          <w:rFonts w:ascii="Times New Roman" w:hAnsi="Times New Roman" w:cs="Times New Roman"/>
        </w:rPr>
        <w:t>, Kent.</w:t>
      </w:r>
    </w:p>
    <w:p w:rsidR="00D058FB" w:rsidRDefault="00D058FB" w:rsidP="00D058FB">
      <w:pPr>
        <w:rPr>
          <w:rFonts w:ascii="Times New Roman" w:hAnsi="Times New Roman" w:cs="Times New Roman"/>
        </w:rPr>
      </w:pPr>
    </w:p>
    <w:p w:rsidR="00D058FB" w:rsidRDefault="00D058FB" w:rsidP="00D058FB">
      <w:pPr>
        <w:rPr>
          <w:rFonts w:ascii="Times New Roman" w:hAnsi="Times New Roman" w:cs="Times New Roman"/>
        </w:rPr>
      </w:pPr>
    </w:p>
    <w:p w:rsidR="00D058FB" w:rsidRDefault="00D058FB" w:rsidP="00D058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Gryme(q.v.) brought a plaint of debt against him and 8 others.</w:t>
      </w:r>
    </w:p>
    <w:p w:rsidR="00D058FB" w:rsidRDefault="00D058FB" w:rsidP="00D058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85DA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058FB" w:rsidRDefault="00D058FB" w:rsidP="00D058FB">
      <w:pPr>
        <w:rPr>
          <w:rFonts w:ascii="Times New Roman" w:hAnsi="Times New Roman" w:cs="Times New Roman"/>
        </w:rPr>
      </w:pPr>
    </w:p>
    <w:p w:rsidR="00D058FB" w:rsidRDefault="00D058FB" w:rsidP="00D058FB">
      <w:pPr>
        <w:rPr>
          <w:rFonts w:ascii="Times New Roman" w:hAnsi="Times New Roman" w:cs="Times New Roman"/>
        </w:rPr>
      </w:pPr>
    </w:p>
    <w:p w:rsidR="00D058FB" w:rsidRPr="005A4460" w:rsidRDefault="00D058FB" w:rsidP="00D058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December 2017</w:t>
      </w:r>
    </w:p>
    <w:p w:rsidR="006B2F86" w:rsidRPr="00E71FC3" w:rsidRDefault="00D058F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58FB" w:rsidRDefault="00D058FB" w:rsidP="00E71FC3">
      <w:r>
        <w:separator/>
      </w:r>
    </w:p>
  </w:endnote>
  <w:endnote w:type="continuationSeparator" w:id="0">
    <w:p w:rsidR="00D058FB" w:rsidRDefault="00D058F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58FB" w:rsidRDefault="00D058FB" w:rsidP="00E71FC3">
      <w:r>
        <w:separator/>
      </w:r>
    </w:p>
  </w:footnote>
  <w:footnote w:type="continuationSeparator" w:id="0">
    <w:p w:rsidR="00D058FB" w:rsidRDefault="00D058F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8FB"/>
    <w:rsid w:val="001A7C09"/>
    <w:rsid w:val="00577BD5"/>
    <w:rsid w:val="00656CBA"/>
    <w:rsid w:val="006A1F77"/>
    <w:rsid w:val="00733BE7"/>
    <w:rsid w:val="00AB52E8"/>
    <w:rsid w:val="00B16D3F"/>
    <w:rsid w:val="00BB41AC"/>
    <w:rsid w:val="00D058F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EBD681-04BC-47D3-84D8-147EC3647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58F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058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2017-12-19T21:05:00Z</dcterms:created>
  <dcterms:modified xsi:type="dcterms:W3CDTF">2017-12-19T21:05:00Z</dcterms:modified>
</cp:coreProperties>
</file>