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6B6EC" w14:textId="77777777" w:rsidR="00595ECD" w:rsidRDefault="00595ECD" w:rsidP="00595ECD">
      <w:pPr>
        <w:pStyle w:val="NoSpacing"/>
        <w:rPr>
          <w:rFonts w:ascii="Times New Roman" w:hAnsi="Times New Roman" w:cs="Times New Roman"/>
          <w:sz w:val="24"/>
          <w:szCs w:val="24"/>
        </w:rPr>
      </w:pPr>
      <w:r>
        <w:rPr>
          <w:rFonts w:ascii="Times New Roman" w:hAnsi="Times New Roman" w:cs="Times New Roman"/>
          <w:sz w:val="24"/>
          <w:szCs w:val="24"/>
          <w:u w:val="single"/>
        </w:rPr>
        <w:t>William VESYE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fl.1402)</w:t>
      </w:r>
    </w:p>
    <w:p w14:paraId="0BD45581" w14:textId="77777777" w:rsidR="00595ECD" w:rsidRDefault="00595ECD" w:rsidP="00595ECD">
      <w:pPr>
        <w:pStyle w:val="NoSpacing"/>
        <w:rPr>
          <w:rFonts w:ascii="Times New Roman" w:hAnsi="Times New Roman" w:cs="Times New Roman"/>
          <w:sz w:val="24"/>
          <w:szCs w:val="24"/>
        </w:rPr>
      </w:pPr>
      <w:r>
        <w:rPr>
          <w:rFonts w:ascii="Times New Roman" w:hAnsi="Times New Roman" w:cs="Times New Roman"/>
          <w:sz w:val="24"/>
          <w:szCs w:val="24"/>
        </w:rPr>
        <w:t>of Oxford. Brewer.</w:t>
      </w:r>
    </w:p>
    <w:p w14:paraId="6BE0DA33" w14:textId="77777777" w:rsidR="00595ECD" w:rsidRDefault="00595ECD" w:rsidP="00595ECD">
      <w:pPr>
        <w:pStyle w:val="NoSpacing"/>
        <w:rPr>
          <w:rFonts w:ascii="Times New Roman" w:hAnsi="Times New Roman" w:cs="Times New Roman"/>
          <w:sz w:val="24"/>
          <w:szCs w:val="24"/>
        </w:rPr>
      </w:pPr>
    </w:p>
    <w:p w14:paraId="2C1FDA67" w14:textId="77777777" w:rsidR="00595ECD" w:rsidRDefault="00595ECD" w:rsidP="00595ECD">
      <w:pPr>
        <w:pStyle w:val="NoSpacing"/>
        <w:rPr>
          <w:rFonts w:ascii="Times New Roman" w:hAnsi="Times New Roman" w:cs="Times New Roman"/>
          <w:sz w:val="24"/>
          <w:szCs w:val="24"/>
        </w:rPr>
      </w:pPr>
    </w:p>
    <w:p w14:paraId="5D0A6F44" w14:textId="77777777" w:rsidR="00595ECD" w:rsidRDefault="00595ECD" w:rsidP="00595ECD">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 xml:space="preserve">He was on a commission to levy and collect in Oxford the tax of a fifteenth and a tenth granted to the King at the last Parliament, and to cause to come before them, the </w:t>
      </w:r>
      <w:proofErr w:type="gramStart"/>
      <w:r>
        <w:rPr>
          <w:rFonts w:ascii="Times New Roman" w:hAnsi="Times New Roman" w:cs="Times New Roman"/>
          <w:sz w:val="24"/>
          <w:szCs w:val="24"/>
        </w:rPr>
        <w:t>Mayor</w:t>
      </w:r>
      <w:proofErr w:type="gramEnd"/>
      <w:r>
        <w:rPr>
          <w:rFonts w:ascii="Times New Roman" w:hAnsi="Times New Roman" w:cs="Times New Roman"/>
          <w:sz w:val="24"/>
          <w:szCs w:val="24"/>
        </w:rPr>
        <w:t xml:space="preserve"> and the Sheriffs of the city and four or six of the most discreet and upright men of the city and suburbs and, in person or by deputy, to have the </w:t>
      </w:r>
    </w:p>
    <w:p w14:paraId="745B7956" w14:textId="77777777" w:rsidR="00595ECD" w:rsidRDefault="00595ECD" w:rsidP="00595ECD">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744ADF2F" w14:textId="77777777" w:rsidR="00595ECD" w:rsidRDefault="00595ECD" w:rsidP="00595EC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77611385" w14:textId="77777777" w:rsidR="00595ECD" w:rsidRDefault="00595ECD" w:rsidP="00595ECD">
      <w:pPr>
        <w:pStyle w:val="NoSpacing"/>
        <w:rPr>
          <w:rFonts w:ascii="Times New Roman" w:hAnsi="Times New Roman" w:cs="Times New Roman"/>
          <w:sz w:val="24"/>
          <w:szCs w:val="24"/>
        </w:rPr>
      </w:pPr>
    </w:p>
    <w:p w14:paraId="6236C27C" w14:textId="77777777" w:rsidR="00595ECD" w:rsidRDefault="00595ECD" w:rsidP="00595ECD">
      <w:pPr>
        <w:pStyle w:val="NoSpacing"/>
        <w:rPr>
          <w:rFonts w:ascii="Times New Roman" w:hAnsi="Times New Roman" w:cs="Times New Roman"/>
          <w:sz w:val="24"/>
          <w:szCs w:val="24"/>
        </w:rPr>
      </w:pPr>
    </w:p>
    <w:p w14:paraId="69D001E9" w14:textId="77777777" w:rsidR="00595ECD" w:rsidRDefault="00595ECD" w:rsidP="00595ECD">
      <w:pPr>
        <w:pStyle w:val="NoSpacing"/>
        <w:rPr>
          <w:rFonts w:ascii="Times New Roman" w:hAnsi="Times New Roman" w:cs="Times New Roman"/>
          <w:sz w:val="24"/>
          <w:szCs w:val="24"/>
        </w:rPr>
      </w:pPr>
      <w:r>
        <w:rPr>
          <w:rFonts w:ascii="Times New Roman" w:hAnsi="Times New Roman" w:cs="Times New Roman"/>
          <w:sz w:val="24"/>
          <w:szCs w:val="24"/>
        </w:rPr>
        <w:t>31 May 2021</w:t>
      </w:r>
    </w:p>
    <w:p w14:paraId="319224D3"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1253C" w14:textId="77777777" w:rsidR="00595ECD" w:rsidRDefault="00595ECD" w:rsidP="009139A6">
      <w:r>
        <w:separator/>
      </w:r>
    </w:p>
  </w:endnote>
  <w:endnote w:type="continuationSeparator" w:id="0">
    <w:p w14:paraId="2A5B1C3A" w14:textId="77777777" w:rsidR="00595ECD" w:rsidRDefault="00595EC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23E7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C082"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820C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B8A65" w14:textId="77777777" w:rsidR="00595ECD" w:rsidRDefault="00595ECD" w:rsidP="009139A6">
      <w:r>
        <w:separator/>
      </w:r>
    </w:p>
  </w:footnote>
  <w:footnote w:type="continuationSeparator" w:id="0">
    <w:p w14:paraId="1CFD4CDE" w14:textId="77777777" w:rsidR="00595ECD" w:rsidRDefault="00595EC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2D34"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188B"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5869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ECD"/>
    <w:rsid w:val="000666E0"/>
    <w:rsid w:val="002510B7"/>
    <w:rsid w:val="00595ECD"/>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E941"/>
  <w15:chartTrackingRefBased/>
  <w15:docId w15:val="{E09B4B28-3568-42C0-A145-C8F0AED1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2021-06-12T19:42:00Z</dcterms:created>
  <dcterms:modified xsi:type="dcterms:W3CDTF">2021-06-12T19:43:00Z</dcterms:modified>
</cp:coreProperties>
</file>