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5C1E7" w14:textId="77777777" w:rsidR="000B356A" w:rsidRDefault="000B356A" w:rsidP="000B35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VESTY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fl.1460)</w:t>
      </w:r>
    </w:p>
    <w:p w14:paraId="089CACAA" w14:textId="77777777" w:rsidR="000B356A" w:rsidRDefault="000B356A" w:rsidP="000B35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Mercer.</w:t>
      </w:r>
    </w:p>
    <w:p w14:paraId="7D989EE4" w14:textId="77777777" w:rsidR="000B356A" w:rsidRDefault="000B356A" w:rsidP="000B35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148650" w14:textId="77777777" w:rsidR="000B356A" w:rsidRDefault="000B356A" w:rsidP="000B35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71A413" w14:textId="77777777" w:rsidR="000B356A" w:rsidRDefault="000B356A" w:rsidP="000B35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Ledelady</w:t>
      </w:r>
      <w:proofErr w:type="spellEnd"/>
      <w:r>
        <w:rPr>
          <w:rFonts w:ascii="Times New Roman" w:hAnsi="Times New Roman" w:cs="Times New Roman"/>
          <w:sz w:val="24"/>
          <w:szCs w:val="24"/>
        </w:rPr>
        <w:t>, chaplain(q.v.), brought a plaint of trespass and taking</w:t>
      </w:r>
    </w:p>
    <w:p w14:paraId="13B02DCB" w14:textId="77777777" w:rsidR="000B356A" w:rsidRDefault="000B356A" w:rsidP="000B35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against him, Alexander </w:t>
      </w:r>
      <w:proofErr w:type="spellStart"/>
      <w:r>
        <w:rPr>
          <w:rFonts w:ascii="Times New Roman" w:hAnsi="Times New Roman" w:cs="Times New Roman"/>
          <w:sz w:val="24"/>
          <w:szCs w:val="24"/>
        </w:rPr>
        <w:t>Meverons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and Richard</w:t>
      </w:r>
    </w:p>
    <w:p w14:paraId="68D983C2" w14:textId="77777777" w:rsidR="000B356A" w:rsidRDefault="000B356A" w:rsidP="000B35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Clerk of York, hosier(q.v.).</w:t>
      </w:r>
    </w:p>
    <w:p w14:paraId="7BA0A076" w14:textId="77777777" w:rsidR="000B356A" w:rsidRDefault="000B356A" w:rsidP="000B356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596A4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https://waalt.uh.edu/index.php/IDXCP40no797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C38B9CA" w14:textId="77777777" w:rsidR="000B356A" w:rsidRDefault="000B356A" w:rsidP="000B35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3C5C05" w14:textId="77777777" w:rsidR="000B356A" w:rsidRDefault="000B356A" w:rsidP="000B35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A2D2EE" w14:textId="77777777" w:rsidR="000B356A" w:rsidRDefault="000B356A" w:rsidP="000B35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October 2022</w:t>
      </w:r>
    </w:p>
    <w:p w14:paraId="3C64750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714B9" w14:textId="77777777" w:rsidR="000B356A" w:rsidRDefault="000B356A" w:rsidP="009139A6">
      <w:r>
        <w:separator/>
      </w:r>
    </w:p>
  </w:endnote>
  <w:endnote w:type="continuationSeparator" w:id="0">
    <w:p w14:paraId="088B54A4" w14:textId="77777777" w:rsidR="000B356A" w:rsidRDefault="000B35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C1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0996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093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AC63D" w14:textId="77777777" w:rsidR="000B356A" w:rsidRDefault="000B356A" w:rsidP="009139A6">
      <w:r>
        <w:separator/>
      </w:r>
    </w:p>
  </w:footnote>
  <w:footnote w:type="continuationSeparator" w:id="0">
    <w:p w14:paraId="1488BC67" w14:textId="77777777" w:rsidR="000B356A" w:rsidRDefault="000B35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791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866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678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56A"/>
    <w:rsid w:val="000666E0"/>
    <w:rsid w:val="000B356A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EA00A"/>
  <w15:chartTrackingRefBased/>
  <w15:docId w15:val="{C316BA89-2EDB-46AF-81E9-46DD980E8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B35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2022-10-15T20:26:00Z</dcterms:created>
  <dcterms:modified xsi:type="dcterms:W3CDTF">2022-10-15T20:27:00Z</dcterms:modified>
</cp:coreProperties>
</file>