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96D59" w:rsidRDefault="00896D59" w:rsidP="00896D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rPr>
          <w:u w:val="single"/>
        </w:rPr>
        <w:t>Robert VESSY</w:t>
      </w:r>
      <w:r>
        <w:t xml:space="preserve">  </w:t>
      </w:r>
      <w:proofErr w:type="gramStart"/>
      <w:r>
        <w:t xml:space="preserve">   (</w:t>
      </w:r>
      <w:proofErr w:type="gramEnd"/>
      <w:r>
        <w:t>fl.1504)</w:t>
      </w:r>
    </w:p>
    <w:p w:rsidR="00896D59" w:rsidRDefault="00896D59" w:rsidP="00896D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of Faversham, Kent.</w:t>
      </w:r>
    </w:p>
    <w:p w:rsidR="00896D59" w:rsidRDefault="00896D59" w:rsidP="00896D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96D59" w:rsidRDefault="00896D59" w:rsidP="00896D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96D59" w:rsidRDefault="00896D59" w:rsidP="00896D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ab/>
        <w:t>1504</w:t>
      </w:r>
      <w:r>
        <w:tab/>
        <w:t>He made his Will.   (Plomer p.486)</w:t>
      </w:r>
    </w:p>
    <w:p w:rsidR="00896D59" w:rsidRDefault="00896D59" w:rsidP="00896D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96D59" w:rsidRDefault="00896D59" w:rsidP="00896D59">
      <w:pPr>
        <w:pStyle w:val="NoSpacing"/>
        <w:tabs>
          <w:tab w:val="left" w:pos="720"/>
          <w:tab w:val="left" w:pos="1440"/>
          <w:tab w:val="left" w:pos="1890"/>
        </w:tabs>
        <w:jc w:val="both"/>
      </w:pPr>
    </w:p>
    <w:p w:rsidR="00896D59" w:rsidRDefault="00896D59" w:rsidP="00896D59">
      <w:pPr>
        <w:pStyle w:val="NoSpacing"/>
        <w:tabs>
          <w:tab w:val="left" w:pos="720"/>
          <w:tab w:val="left" w:pos="1440"/>
          <w:tab w:val="left" w:pos="1890"/>
        </w:tabs>
        <w:jc w:val="both"/>
      </w:pPr>
      <w:r>
        <w:t>20 November 2017</w:t>
      </w:r>
    </w:p>
    <w:p w:rsidR="006B2F86" w:rsidRPr="00E71FC3" w:rsidRDefault="00896D59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96D59" w:rsidRDefault="00896D59" w:rsidP="00E71FC3">
      <w:pPr>
        <w:spacing w:after="0" w:line="240" w:lineRule="auto"/>
      </w:pPr>
      <w:r>
        <w:separator/>
      </w:r>
    </w:p>
  </w:endnote>
  <w:endnote w:type="continuationSeparator" w:id="0">
    <w:p w:rsidR="00896D59" w:rsidRDefault="00896D59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96D59" w:rsidRDefault="00896D59" w:rsidP="00E71FC3">
      <w:pPr>
        <w:spacing w:after="0" w:line="240" w:lineRule="auto"/>
      </w:pPr>
      <w:r>
        <w:separator/>
      </w:r>
    </w:p>
  </w:footnote>
  <w:footnote w:type="continuationSeparator" w:id="0">
    <w:p w:rsidR="00896D59" w:rsidRDefault="00896D59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6D59"/>
    <w:rsid w:val="001A7C09"/>
    <w:rsid w:val="00577BD5"/>
    <w:rsid w:val="00656CBA"/>
    <w:rsid w:val="006A1F77"/>
    <w:rsid w:val="00733BE7"/>
    <w:rsid w:val="00896D59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4FB183-6891-4F95-879B-2DD4B75189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16</Words>
  <Characters>94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2017-12-03T20:40:00Z</dcterms:created>
  <dcterms:modified xsi:type="dcterms:W3CDTF">2017-12-03T20:41:00Z</dcterms:modified>
</cp:coreProperties>
</file>