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936" w:rsidRDefault="003B5936" w:rsidP="003B593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VESSY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3B5936" w:rsidRDefault="003B5936" w:rsidP="003B593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Attorney of the Bench.</w:t>
      </w:r>
    </w:p>
    <w:p w:rsidR="003B5936" w:rsidRDefault="003B5936" w:rsidP="003B593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B5936" w:rsidRDefault="003B5936" w:rsidP="003B593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B5936" w:rsidRDefault="003B5936" w:rsidP="003B593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Ralph </w:t>
      </w:r>
      <w:proofErr w:type="spellStart"/>
      <w:r>
        <w:rPr>
          <w:rStyle w:val="Hyperlink"/>
          <w:color w:val="auto"/>
          <w:u w:val="none"/>
        </w:rPr>
        <w:t>Polseley</w:t>
      </w:r>
      <w:proofErr w:type="spellEnd"/>
      <w:r>
        <w:rPr>
          <w:rStyle w:val="Hyperlink"/>
          <w:color w:val="auto"/>
          <w:u w:val="none"/>
        </w:rPr>
        <w:t>(q.v.) brought a plaint of trespass against him.</w:t>
      </w:r>
    </w:p>
    <w:p w:rsidR="003B5936" w:rsidRDefault="003B5936" w:rsidP="003B593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3B5936" w:rsidRDefault="003B5936" w:rsidP="003B593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B5936" w:rsidRDefault="003B5936" w:rsidP="003B5936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B2F86" w:rsidRPr="00E71FC3" w:rsidRDefault="003B5936" w:rsidP="003B5936">
      <w:pPr>
        <w:pStyle w:val="NoSpacing"/>
      </w:pPr>
      <w:r>
        <w:rPr>
          <w:rStyle w:val="Hyperlink"/>
          <w:color w:val="auto"/>
          <w:u w:val="none"/>
        </w:rPr>
        <w:t>5 August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936" w:rsidRDefault="003B5936" w:rsidP="00E71FC3">
      <w:pPr>
        <w:spacing w:after="0" w:line="240" w:lineRule="auto"/>
      </w:pPr>
      <w:r>
        <w:separator/>
      </w:r>
    </w:p>
  </w:endnote>
  <w:endnote w:type="continuationSeparator" w:id="0">
    <w:p w:rsidR="003B5936" w:rsidRDefault="003B59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936" w:rsidRDefault="003B5936" w:rsidP="00E71FC3">
      <w:pPr>
        <w:spacing w:after="0" w:line="240" w:lineRule="auto"/>
      </w:pPr>
      <w:r>
        <w:separator/>
      </w:r>
    </w:p>
  </w:footnote>
  <w:footnote w:type="continuationSeparator" w:id="0">
    <w:p w:rsidR="003B5936" w:rsidRDefault="003B59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36"/>
    <w:rsid w:val="001A7C09"/>
    <w:rsid w:val="003B593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05B4D-BA51-485D-903C-2BF400BB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59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2017-02-23T12:28:00Z</dcterms:created>
  <dcterms:modified xsi:type="dcterms:W3CDTF">2017-02-23T12:29:00Z</dcterms:modified>
</cp:coreProperties>
</file>