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16918" w:rsidRPr="00116918" w:rsidRDefault="00116918" w:rsidP="0011691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bookmarkStart w:id="0" w:name="_GoBack"/>
      <w:r w:rsidRPr="00116918">
        <w:rPr>
          <w:rStyle w:val="Hyperlink"/>
          <w:rFonts w:ascii="Times New Roman" w:hAnsi="Times New Roman" w:cs="Times New Roman"/>
          <w:color w:val="auto"/>
          <w:sz w:val="24"/>
          <w:szCs w:val="24"/>
        </w:rPr>
        <w:t>John VESSY</w:t>
      </w:r>
      <w:bookmarkEnd w:id="0"/>
      <w:r w:rsidRPr="0011691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  </w:t>
      </w:r>
      <w:proofErr w:type="gramStart"/>
      <w:r w:rsidRPr="0011691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11691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fl.1450)</w:t>
      </w:r>
    </w:p>
    <w:p w:rsidR="00116918" w:rsidRPr="00116918" w:rsidRDefault="00116918" w:rsidP="0011691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116918" w:rsidRPr="00116918" w:rsidRDefault="00116918" w:rsidP="0011691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116918" w:rsidRPr="00116918" w:rsidRDefault="00116918" w:rsidP="0011691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11691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1450</w:t>
      </w:r>
      <w:r w:rsidRPr="0011691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He, John Nicoll, junior(q.v.), John Nicoll, senior(q.v.) and John </w:t>
      </w:r>
      <w:proofErr w:type="spellStart"/>
      <w:r w:rsidRPr="0011691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Tabour</w:t>
      </w:r>
      <w:proofErr w:type="spellEnd"/>
      <w:r w:rsidRPr="0011691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(q.v.)</w:t>
      </w:r>
    </w:p>
    <w:p w:rsidR="00116918" w:rsidRPr="00116918" w:rsidRDefault="00116918" w:rsidP="0011691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11691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11691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 xml:space="preserve">made a plaint of covenant against John </w:t>
      </w:r>
      <w:proofErr w:type="spellStart"/>
      <w:r w:rsidRPr="0011691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Hyllysdon</w:t>
      </w:r>
      <w:proofErr w:type="spellEnd"/>
      <w:r w:rsidRPr="0011691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 xml:space="preserve"> of Chelmsford, Essex(q.v.),</w:t>
      </w:r>
    </w:p>
    <w:p w:rsidR="00116918" w:rsidRPr="00116918" w:rsidRDefault="00116918" w:rsidP="0011691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11691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11691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  <w:t>and his wife, Margaret(q.v.).</w:t>
      </w:r>
    </w:p>
    <w:p w:rsidR="00116918" w:rsidRPr="00116918" w:rsidRDefault="00116918" w:rsidP="0011691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11691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11691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ab/>
      </w:r>
      <w:r w:rsidRPr="00116918">
        <w:rPr>
          <w:rFonts w:ascii="Times New Roman" w:hAnsi="Times New Roman" w:cs="Times New Roman"/>
          <w:sz w:val="24"/>
          <w:szCs w:val="24"/>
        </w:rPr>
        <w:t>(</w:t>
      </w:r>
      <w:hyperlink r:id="rId6" w:history="1">
        <w:r w:rsidRPr="00116918">
          <w:rPr>
            <w:rStyle w:val="Hyperlink"/>
            <w:rFonts w:ascii="Times New Roman" w:hAnsi="Times New Roman" w:cs="Times New Roman"/>
            <w:color w:val="auto"/>
            <w:sz w:val="24"/>
            <w:szCs w:val="24"/>
            <w:u w:val="none"/>
          </w:rPr>
          <w:t>http://aalt.law.uh.edu/Indices/CP40Indices/CP40no758/CP40no758Pl.htm</w:t>
        </w:r>
      </w:hyperlink>
      <w:r w:rsidRPr="0011691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)</w:t>
      </w:r>
    </w:p>
    <w:p w:rsidR="00116918" w:rsidRPr="00116918" w:rsidRDefault="00116918" w:rsidP="0011691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116918" w:rsidRPr="00116918" w:rsidRDefault="00116918" w:rsidP="0011691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</w:p>
    <w:p w:rsidR="00116918" w:rsidRPr="00116918" w:rsidRDefault="00116918" w:rsidP="00116918">
      <w:pPr>
        <w:pStyle w:val="NoSpacing"/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</w:pPr>
      <w:r w:rsidRPr="00116918">
        <w:rPr>
          <w:rStyle w:val="Hyperlink"/>
          <w:rFonts w:ascii="Times New Roman" w:hAnsi="Times New Roman" w:cs="Times New Roman"/>
          <w:color w:val="auto"/>
          <w:sz w:val="24"/>
          <w:szCs w:val="24"/>
          <w:u w:val="none"/>
        </w:rPr>
        <w:t>25 February 2016</w:t>
      </w:r>
    </w:p>
    <w:p w:rsidR="006B2F86" w:rsidRPr="00116918" w:rsidRDefault="00116918" w:rsidP="00E71FC3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6B2F86" w:rsidRPr="00116918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16918" w:rsidRDefault="00116918" w:rsidP="00E71FC3">
      <w:pPr>
        <w:spacing w:after="0" w:line="240" w:lineRule="auto"/>
      </w:pPr>
      <w:r>
        <w:separator/>
      </w:r>
    </w:p>
  </w:endnote>
  <w:endnote w:type="continuationSeparator" w:id="0">
    <w:p w:rsidR="00116918" w:rsidRDefault="00116918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E71FC3" w:rsidRPr="00E71FC3" w:rsidRDefault="00E71FC3">
    <w:pPr>
      <w:pStyle w:val="Footer"/>
      <w:rPr>
        <w:rFonts w:ascii="Times New Roman" w:hAnsi="Times New Roman" w:cs="Times New Roman"/>
        <w:sz w:val="24"/>
        <w:szCs w:val="24"/>
      </w:rPr>
    </w:pPr>
    <w:r>
      <w:rPr>
        <w:rFonts w:ascii="Times New Roman" w:hAnsi="Times New Roman" w:cs="Times New Roman"/>
        <w:sz w:val="24"/>
        <w:szCs w:val="24"/>
      </w:rPr>
      <w:t xml:space="preserve">copyright </w:t>
    </w:r>
    <w:proofErr w:type="spellStart"/>
    <w:r>
      <w:rPr>
        <w:rFonts w:ascii="Times New Roman" w:hAnsi="Times New Roman" w:cs="Times New Roman"/>
        <w:sz w:val="24"/>
        <w:szCs w:val="24"/>
      </w:rPr>
      <w:t>I.</w:t>
    </w:r>
    <w:proofErr w:type="gramStart"/>
    <w:r>
      <w:rPr>
        <w:rFonts w:ascii="Times New Roman" w:hAnsi="Times New Roman" w:cs="Times New Roman"/>
        <w:sz w:val="24"/>
        <w:szCs w:val="24"/>
      </w:rPr>
      <w:t>S.Rogers</w:t>
    </w:r>
    <w:proofErr w:type="spellEnd"/>
    <w:proofErr w:type="gramEnd"/>
    <w:r>
      <w:rPr>
        <w:rFonts w:ascii="Times New Roman" w:hAnsi="Times New Roman" w:cs="Times New Roman"/>
        <w:sz w:val="24"/>
        <w:szCs w:val="24"/>
      </w:rPr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16918" w:rsidRDefault="00116918" w:rsidP="00E71FC3">
      <w:pPr>
        <w:spacing w:after="0" w:line="240" w:lineRule="auto"/>
      </w:pPr>
      <w:r>
        <w:separator/>
      </w:r>
    </w:p>
  </w:footnote>
  <w:footnote w:type="continuationSeparator" w:id="0">
    <w:p w:rsidR="00116918" w:rsidRDefault="00116918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16918"/>
    <w:rsid w:val="00116918"/>
    <w:rsid w:val="00AB52E8"/>
    <w:rsid w:val="00B16D3F"/>
    <w:rsid w:val="00E71FC3"/>
    <w:rsid w:val="00EF48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0316E220-B0DF-44B0-874F-8EE8101B8F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2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uiPriority w:val="99"/>
    <w:unhideWhenUsed/>
    <w:rsid w:val="0011691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758/CP40no758Pl.htm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60</Words>
  <Characters>344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2016-05-07T19:11:00Z</dcterms:created>
  <dcterms:modified xsi:type="dcterms:W3CDTF">2016-05-07T19:12:00Z</dcterms:modified>
</cp:coreProperties>
</file>