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C31" w:rsidRDefault="00544C31" w:rsidP="00544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VESSE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44C31" w:rsidRDefault="00544C31" w:rsidP="00544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Southwell, Nottinghamshire. Smith.</w:t>
      </w:r>
    </w:p>
    <w:p w:rsidR="00544C31" w:rsidRDefault="00544C31" w:rsidP="00544C31">
      <w:pPr>
        <w:rPr>
          <w:rFonts w:ascii="Times New Roman" w:hAnsi="Times New Roman" w:cs="Times New Roman"/>
        </w:rPr>
      </w:pPr>
    </w:p>
    <w:p w:rsidR="00544C31" w:rsidRDefault="00544C31" w:rsidP="00544C31">
      <w:pPr>
        <w:rPr>
          <w:rFonts w:ascii="Times New Roman" w:hAnsi="Times New Roman" w:cs="Times New Roman"/>
        </w:rPr>
      </w:pPr>
    </w:p>
    <w:p w:rsidR="00544C31" w:rsidRDefault="00544C31" w:rsidP="00544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Eyre, Sheriff of Nottinghamshire and Derbyshire(q.v.), brought a</w:t>
      </w:r>
    </w:p>
    <w:p w:rsidR="00544C31" w:rsidRDefault="00544C31" w:rsidP="00544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debt against him, Thomas Dalby of Bingham(q.v.), Thomas </w:t>
      </w:r>
      <w:proofErr w:type="spellStart"/>
      <w:r>
        <w:rPr>
          <w:rFonts w:ascii="Times New Roman" w:hAnsi="Times New Roman" w:cs="Times New Roman"/>
        </w:rPr>
        <w:t>Milet</w:t>
      </w:r>
      <w:proofErr w:type="spellEnd"/>
    </w:p>
    <w:p w:rsidR="00544C31" w:rsidRDefault="00544C31" w:rsidP="00544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Stoke </w:t>
      </w:r>
      <w:proofErr w:type="spellStart"/>
      <w:r>
        <w:rPr>
          <w:rFonts w:ascii="Times New Roman" w:hAnsi="Times New Roman" w:cs="Times New Roman"/>
        </w:rPr>
        <w:t>Bardolf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Leeke</w:t>
      </w:r>
      <w:proofErr w:type="spellEnd"/>
      <w:r>
        <w:rPr>
          <w:rFonts w:ascii="Times New Roman" w:hAnsi="Times New Roman" w:cs="Times New Roman"/>
        </w:rPr>
        <w:t xml:space="preserve"> of Cropwell Butler(q.v.).</w:t>
      </w:r>
    </w:p>
    <w:p w:rsidR="00544C31" w:rsidRDefault="00544C31" w:rsidP="00544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E53F8" w:rsidRDefault="004E53F8" w:rsidP="00544C31">
      <w:pPr>
        <w:rPr>
          <w:rFonts w:ascii="Times New Roman" w:hAnsi="Times New Roman" w:cs="Times New Roman"/>
        </w:rPr>
      </w:pPr>
      <w:bookmarkStart w:id="0" w:name="_GoBack"/>
      <w:bookmarkEnd w:id="0"/>
    </w:p>
    <w:p w:rsidR="00544C31" w:rsidRDefault="00544C31" w:rsidP="00544C31">
      <w:pPr>
        <w:rPr>
          <w:rFonts w:ascii="Times New Roman" w:hAnsi="Times New Roman" w:cs="Times New Roman"/>
        </w:rPr>
      </w:pPr>
    </w:p>
    <w:p w:rsidR="00544C31" w:rsidRDefault="00544C31" w:rsidP="00544C31">
      <w:pPr>
        <w:rPr>
          <w:rFonts w:ascii="Times New Roman" w:hAnsi="Times New Roman" w:cs="Times New Roman"/>
        </w:rPr>
      </w:pPr>
    </w:p>
    <w:p w:rsidR="00544C31" w:rsidRDefault="00544C31" w:rsidP="00544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October 2017</w:t>
      </w:r>
    </w:p>
    <w:p w:rsidR="006B2F86" w:rsidRPr="00E71FC3" w:rsidRDefault="004E53F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C31" w:rsidRDefault="00544C31" w:rsidP="00E71FC3">
      <w:r>
        <w:separator/>
      </w:r>
    </w:p>
  </w:endnote>
  <w:endnote w:type="continuationSeparator" w:id="0">
    <w:p w:rsidR="00544C31" w:rsidRDefault="00544C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C31" w:rsidRDefault="00544C31" w:rsidP="00E71FC3">
      <w:r>
        <w:separator/>
      </w:r>
    </w:p>
  </w:footnote>
  <w:footnote w:type="continuationSeparator" w:id="0">
    <w:p w:rsidR="00544C31" w:rsidRDefault="00544C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C31"/>
    <w:rsid w:val="001A7C09"/>
    <w:rsid w:val="004E53F8"/>
    <w:rsid w:val="00544C3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0CEDE"/>
  <w15:chartTrackingRefBased/>
  <w15:docId w15:val="{DA3D952F-4925-4134-A374-0D4B0C7A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4C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44C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2017-10-12T18:49:00Z</dcterms:created>
  <dcterms:modified xsi:type="dcterms:W3CDTF">2018-03-20T18:32:00Z</dcterms:modified>
</cp:coreProperties>
</file>