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08B" w:rsidRDefault="0008708B" w:rsidP="000870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VESKE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8708B" w:rsidRDefault="0008708B" w:rsidP="000870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708B" w:rsidRDefault="0008708B" w:rsidP="000870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708B" w:rsidRDefault="0008708B" w:rsidP="000870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Wymondham,</w:t>
      </w:r>
    </w:p>
    <w:p w:rsidR="0008708B" w:rsidRDefault="0008708B" w:rsidP="000870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into lands of the late Maud Cromwell(q.v.).</w:t>
      </w:r>
    </w:p>
    <w:p w:rsidR="0008708B" w:rsidRDefault="0008708B" w:rsidP="000870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21-333)</w:t>
      </w:r>
    </w:p>
    <w:p w:rsidR="0008708B" w:rsidRDefault="0008708B" w:rsidP="000870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708B" w:rsidRDefault="0008708B" w:rsidP="000870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8708B" w:rsidRDefault="0008708B" w:rsidP="000870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2016</w:t>
      </w:r>
      <w:bookmarkStart w:id="0" w:name="_GoBack"/>
      <w:bookmarkEnd w:id="0"/>
    </w:p>
    <w:sectPr w:rsidR="006B2F86" w:rsidRPr="000870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08B" w:rsidRDefault="0008708B" w:rsidP="00E71FC3">
      <w:pPr>
        <w:spacing w:after="0" w:line="240" w:lineRule="auto"/>
      </w:pPr>
      <w:r>
        <w:separator/>
      </w:r>
    </w:p>
  </w:endnote>
  <w:endnote w:type="continuationSeparator" w:id="0">
    <w:p w:rsidR="0008708B" w:rsidRDefault="000870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08B" w:rsidRDefault="0008708B" w:rsidP="00E71FC3">
      <w:pPr>
        <w:spacing w:after="0" w:line="240" w:lineRule="auto"/>
      </w:pPr>
      <w:r>
        <w:separator/>
      </w:r>
    </w:p>
  </w:footnote>
  <w:footnote w:type="continuationSeparator" w:id="0">
    <w:p w:rsidR="0008708B" w:rsidRDefault="000870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08B"/>
    <w:rsid w:val="0008708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EDBC0"/>
  <w15:chartTrackingRefBased/>
  <w15:docId w15:val="{25CD5513-454D-4F71-8B8E-2F349FF3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2016-03-31T19:14:00Z</dcterms:created>
  <dcterms:modified xsi:type="dcterms:W3CDTF">2016-03-31T19:14:00Z</dcterms:modified>
</cp:coreProperties>
</file>