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CC5C0" w14:textId="77777777" w:rsidR="004A7DC6" w:rsidRDefault="004A7DC6" w:rsidP="004A7D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VESKE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C1B30D1" w14:textId="77777777" w:rsidR="004A7DC6" w:rsidRDefault="004A7DC6" w:rsidP="004A7D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2C8224" w14:textId="77777777" w:rsidR="004A7DC6" w:rsidRDefault="004A7DC6" w:rsidP="004A7D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896C1C" w14:textId="77777777" w:rsidR="004A7DC6" w:rsidRDefault="004A7DC6" w:rsidP="004A7D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Thetford, Norfolk,</w:t>
      </w:r>
    </w:p>
    <w:p w14:paraId="1B051729" w14:textId="77777777" w:rsidR="004A7DC6" w:rsidRDefault="004A7DC6" w:rsidP="004A7D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Coo(q.v.).</w:t>
      </w:r>
    </w:p>
    <w:p w14:paraId="2D564115" w14:textId="77777777" w:rsidR="004A7DC6" w:rsidRDefault="004A7DC6" w:rsidP="004A7DC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0B9D84" w14:textId="77777777" w:rsidR="004A7DC6" w:rsidRDefault="004A7DC6" w:rsidP="004A7DC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p.15)</w:t>
      </w:r>
    </w:p>
    <w:p w14:paraId="15A6B775" w14:textId="77777777" w:rsidR="004A7DC6" w:rsidRDefault="004A7DC6" w:rsidP="004A7DC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7D8C990" w14:textId="77777777" w:rsidR="004A7DC6" w:rsidRDefault="004A7DC6" w:rsidP="004A7DC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2B96CC9" w14:textId="77777777" w:rsidR="004A7DC6" w:rsidRPr="00C47632" w:rsidRDefault="004A7DC6" w:rsidP="004A7D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August 2021</w:t>
      </w:r>
    </w:p>
    <w:p w14:paraId="6A9AF5EA" w14:textId="6E8F1BD4" w:rsidR="00BA00AB" w:rsidRPr="004A7DC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A7D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AFD88" w14:textId="77777777" w:rsidR="004A7DC6" w:rsidRDefault="004A7DC6" w:rsidP="009139A6">
      <w:r>
        <w:separator/>
      </w:r>
    </w:p>
  </w:endnote>
  <w:endnote w:type="continuationSeparator" w:id="0">
    <w:p w14:paraId="5698A56A" w14:textId="77777777" w:rsidR="004A7DC6" w:rsidRDefault="004A7D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46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F4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11D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90D7D" w14:textId="77777777" w:rsidR="004A7DC6" w:rsidRDefault="004A7DC6" w:rsidP="009139A6">
      <w:r>
        <w:separator/>
      </w:r>
    </w:p>
  </w:footnote>
  <w:footnote w:type="continuationSeparator" w:id="0">
    <w:p w14:paraId="00ABA82A" w14:textId="77777777" w:rsidR="004A7DC6" w:rsidRDefault="004A7D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435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217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541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DC6"/>
    <w:rsid w:val="000666E0"/>
    <w:rsid w:val="002510B7"/>
    <w:rsid w:val="004A7DC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A1069"/>
  <w15:chartTrackingRefBased/>
  <w15:docId w15:val="{2F5DF726-45AF-459B-8597-0022AE2C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2021-08-02T19:57:00Z</dcterms:created>
  <dcterms:modified xsi:type="dcterms:W3CDTF">2021-08-02T19:57:00Z</dcterms:modified>
</cp:coreProperties>
</file>