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5F7D2A" w14:textId="77777777" w:rsidR="0080286B" w:rsidRDefault="0080286B" w:rsidP="008028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VESKE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7B517F55" w14:textId="77777777" w:rsidR="0080286B" w:rsidRDefault="0080286B" w:rsidP="008028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Besthorpe</w:t>
      </w:r>
      <w:proofErr w:type="spellEnd"/>
      <w:r>
        <w:rPr>
          <w:rFonts w:ascii="Times New Roman" w:hAnsi="Times New Roman" w:cs="Times New Roman"/>
        </w:rPr>
        <w:t>, Norfolk. Gentleman.</w:t>
      </w:r>
    </w:p>
    <w:p w14:paraId="008EE03C" w14:textId="77777777" w:rsidR="0080286B" w:rsidRDefault="0080286B" w:rsidP="0080286B">
      <w:pPr>
        <w:rPr>
          <w:rFonts w:ascii="Times New Roman" w:hAnsi="Times New Roman" w:cs="Times New Roman"/>
        </w:rPr>
      </w:pPr>
    </w:p>
    <w:p w14:paraId="043D171F" w14:textId="77777777" w:rsidR="0080286B" w:rsidRDefault="0080286B" w:rsidP="0080286B">
      <w:pPr>
        <w:rPr>
          <w:rFonts w:ascii="Times New Roman" w:hAnsi="Times New Roman" w:cs="Times New Roman"/>
        </w:rPr>
      </w:pPr>
    </w:p>
    <w:p w14:paraId="36ACB204" w14:textId="77777777" w:rsidR="0080286B" w:rsidRDefault="0080286B" w:rsidP="008028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Bysshop</w:t>
      </w:r>
      <w:proofErr w:type="spellEnd"/>
      <w:r>
        <w:rPr>
          <w:rFonts w:ascii="Times New Roman" w:hAnsi="Times New Roman" w:cs="Times New Roman"/>
        </w:rPr>
        <w:t>(q.v.) brought a plaint of debt against him and 9 others.</w:t>
      </w:r>
    </w:p>
    <w:p w14:paraId="1A3619CE" w14:textId="77777777" w:rsidR="0080286B" w:rsidRDefault="0080286B" w:rsidP="008028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2888BFF7" w14:textId="77777777" w:rsidR="0080286B" w:rsidRDefault="0080286B" w:rsidP="0080286B">
      <w:pPr>
        <w:rPr>
          <w:rFonts w:ascii="Times New Roman" w:hAnsi="Times New Roman" w:cs="Times New Roman"/>
        </w:rPr>
      </w:pPr>
    </w:p>
    <w:p w14:paraId="21392F30" w14:textId="77777777" w:rsidR="0080286B" w:rsidRDefault="0080286B" w:rsidP="0080286B">
      <w:pPr>
        <w:rPr>
          <w:rFonts w:ascii="Times New Roman" w:hAnsi="Times New Roman" w:cs="Times New Roman"/>
        </w:rPr>
      </w:pPr>
    </w:p>
    <w:p w14:paraId="29D410B7" w14:textId="77777777" w:rsidR="0080286B" w:rsidRPr="00A2245F" w:rsidRDefault="0080286B" w:rsidP="008028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June 2019</w:t>
      </w:r>
    </w:p>
    <w:p w14:paraId="44D82C3F" w14:textId="77777777" w:rsidR="006B2F86" w:rsidRPr="00E71FC3" w:rsidRDefault="0080286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99A5F9" w14:textId="77777777" w:rsidR="0080286B" w:rsidRDefault="0080286B" w:rsidP="00E71FC3">
      <w:r>
        <w:separator/>
      </w:r>
    </w:p>
  </w:endnote>
  <w:endnote w:type="continuationSeparator" w:id="0">
    <w:p w14:paraId="7B71363D" w14:textId="77777777" w:rsidR="0080286B" w:rsidRDefault="0080286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BB588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264DEB" w14:textId="77777777" w:rsidR="0080286B" w:rsidRDefault="0080286B" w:rsidP="00E71FC3">
      <w:r>
        <w:separator/>
      </w:r>
    </w:p>
  </w:footnote>
  <w:footnote w:type="continuationSeparator" w:id="0">
    <w:p w14:paraId="4B471C6B" w14:textId="77777777" w:rsidR="0080286B" w:rsidRDefault="0080286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86B"/>
    <w:rsid w:val="001A7C09"/>
    <w:rsid w:val="00577BD5"/>
    <w:rsid w:val="00656CBA"/>
    <w:rsid w:val="006A1F77"/>
    <w:rsid w:val="00733BE7"/>
    <w:rsid w:val="0080286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A7D6E"/>
  <w15:chartTrackingRefBased/>
  <w15:docId w15:val="{AB050561-BDF4-427F-BC21-4566063D1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86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2019-06-14T19:48:00Z</dcterms:created>
  <dcterms:modified xsi:type="dcterms:W3CDTF">2019-06-14T19:49:00Z</dcterms:modified>
</cp:coreProperties>
</file>