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734" w:rsidRDefault="00097734" w:rsidP="00097734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John VESEY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>(fl.1435</w:t>
      </w:r>
      <w:r w:rsidR="0056083E">
        <w:rPr>
          <w:rFonts w:ascii="Times New Roman" w:hAnsi="Times New Roman"/>
          <w:sz w:val="24"/>
          <w:szCs w:val="24"/>
        </w:rPr>
        <w:t>-9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)</w:t>
      </w:r>
    </w:p>
    <w:p w:rsidR="00097734" w:rsidRDefault="00097734" w:rsidP="00097734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 the diocese of Exeter.</w:t>
      </w:r>
    </w:p>
    <w:p w:rsidR="00097734" w:rsidRDefault="00097734" w:rsidP="00097734">
      <w:pPr>
        <w:pStyle w:val="Body"/>
        <w:rPr>
          <w:rFonts w:ascii="Times New Roman" w:hAnsi="Times New Roman"/>
          <w:sz w:val="24"/>
          <w:szCs w:val="24"/>
        </w:rPr>
      </w:pPr>
    </w:p>
    <w:p w:rsidR="00097734" w:rsidRDefault="00097734" w:rsidP="00097734">
      <w:pPr>
        <w:pStyle w:val="Body"/>
        <w:rPr>
          <w:rFonts w:ascii="Times New Roman" w:hAnsi="Times New Roman"/>
          <w:sz w:val="24"/>
          <w:szCs w:val="24"/>
        </w:rPr>
      </w:pPr>
    </w:p>
    <w:p w:rsidR="00097734" w:rsidRDefault="00097734" w:rsidP="00097734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Jul.</w:t>
      </w:r>
      <w:r>
        <w:rPr>
          <w:rFonts w:ascii="Times New Roman" w:hAnsi="Times New Roman"/>
          <w:sz w:val="24"/>
          <w:szCs w:val="24"/>
        </w:rPr>
        <w:tab/>
        <w:t>1435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He was ordained to his first tonsure.</w:t>
      </w:r>
    </w:p>
    <w:p w:rsidR="00097734" w:rsidRDefault="00097734" w:rsidP="00097734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("Register of Edmund Lacy, Bishop of Exeter 1420-55" part 4 p.157)</w:t>
      </w:r>
    </w:p>
    <w:p w:rsidR="0056083E" w:rsidRDefault="0056083E" w:rsidP="0056083E">
      <w:pPr>
        <w:pStyle w:val="NoSpacing"/>
      </w:pPr>
      <w:r>
        <w:t>19 Dec.1439</w:t>
      </w:r>
      <w:r>
        <w:tab/>
        <w:t xml:space="preserve">He was ordained acolyte in </w:t>
      </w:r>
      <w:proofErr w:type="spellStart"/>
      <w:r>
        <w:t>Chudleigh</w:t>
      </w:r>
      <w:proofErr w:type="spellEnd"/>
      <w:r>
        <w:t xml:space="preserve"> Parish Church, Devon,</w:t>
      </w:r>
    </w:p>
    <w:p w:rsidR="0056083E" w:rsidRDefault="0056083E" w:rsidP="0056083E">
      <w:pPr>
        <w:pStyle w:val="NoSpacing"/>
      </w:pPr>
      <w:r>
        <w:tab/>
      </w:r>
      <w:r>
        <w:tab/>
        <w:t>by the Bishop.</w:t>
      </w:r>
    </w:p>
    <w:p w:rsidR="0056083E" w:rsidRDefault="0056083E" w:rsidP="0056083E">
      <w:pPr>
        <w:pStyle w:val="NoSpacing"/>
      </w:pPr>
      <w:r>
        <w:tab/>
      </w:r>
      <w:r>
        <w:tab/>
        <w:t>(“Register of Edmund Lacy, Bishop of Exeter 1420-55 part 4 p.174)</w:t>
      </w:r>
    </w:p>
    <w:p w:rsidR="0056083E" w:rsidRDefault="0056083E" w:rsidP="0056083E">
      <w:pPr>
        <w:pStyle w:val="NoSpacing"/>
      </w:pPr>
    </w:p>
    <w:p w:rsidR="00097734" w:rsidRDefault="00097734" w:rsidP="00097734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097734" w:rsidRDefault="00097734" w:rsidP="00097734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 November 2016</w:t>
      </w:r>
    </w:p>
    <w:p w:rsidR="0056083E" w:rsidRDefault="0056083E" w:rsidP="00097734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 May 2017</w:t>
      </w:r>
    </w:p>
    <w:p w:rsidR="006B2F86" w:rsidRPr="00E71FC3" w:rsidRDefault="0056083E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734" w:rsidRDefault="00097734" w:rsidP="00E71FC3">
      <w:pPr>
        <w:spacing w:after="0" w:line="240" w:lineRule="auto"/>
      </w:pPr>
      <w:r>
        <w:separator/>
      </w:r>
    </w:p>
  </w:endnote>
  <w:endnote w:type="continuationSeparator" w:id="0">
    <w:p w:rsidR="00097734" w:rsidRDefault="000977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734" w:rsidRDefault="00097734" w:rsidP="00E71FC3">
      <w:pPr>
        <w:spacing w:after="0" w:line="240" w:lineRule="auto"/>
      </w:pPr>
      <w:r>
        <w:separator/>
      </w:r>
    </w:p>
  </w:footnote>
  <w:footnote w:type="continuationSeparator" w:id="0">
    <w:p w:rsidR="00097734" w:rsidRDefault="000977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734"/>
    <w:rsid w:val="00097734"/>
    <w:rsid w:val="001A7C09"/>
    <w:rsid w:val="0056083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2B758"/>
  <w15:chartTrackingRefBased/>
  <w15:docId w15:val="{3C1A9B1F-39F6-496F-AE6E-1BA4DA5C7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">
    <w:name w:val="Body"/>
    <w:rsid w:val="0009773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2017-01-09T16:17:00Z</dcterms:created>
  <dcterms:modified xsi:type="dcterms:W3CDTF">2017-05-23T15:42:00Z</dcterms:modified>
</cp:coreProperties>
</file>