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C0DC2" w14:textId="73E21B9B" w:rsidR="00BA00AB" w:rsidRDefault="00A60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VESCY</w:t>
      </w:r>
      <w:r>
        <w:rPr>
          <w:rFonts w:cs="Times New Roman"/>
          <w:szCs w:val="24"/>
        </w:rPr>
        <w:t xml:space="preserve">     (d.1477)</w:t>
      </w:r>
    </w:p>
    <w:p w14:paraId="645F1ABC" w14:textId="212AD373" w:rsidR="00A60BFB" w:rsidRDefault="00A60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Merchant.</w:t>
      </w:r>
    </w:p>
    <w:p w14:paraId="0029BB80" w14:textId="77777777" w:rsidR="00A60BFB" w:rsidRDefault="00A60BFB" w:rsidP="009139A6">
      <w:pPr>
        <w:pStyle w:val="NoSpacing"/>
        <w:rPr>
          <w:rFonts w:cs="Times New Roman"/>
          <w:szCs w:val="24"/>
        </w:rPr>
      </w:pPr>
    </w:p>
    <w:p w14:paraId="23E0A7EF" w14:textId="77777777" w:rsidR="00A60BFB" w:rsidRDefault="00A60BFB" w:rsidP="009139A6">
      <w:pPr>
        <w:pStyle w:val="NoSpacing"/>
        <w:rPr>
          <w:rFonts w:cs="Times New Roman"/>
          <w:szCs w:val="24"/>
        </w:rPr>
      </w:pPr>
    </w:p>
    <w:p w14:paraId="529EE4DF" w14:textId="090A6DFE" w:rsidR="00A60BFB" w:rsidRDefault="00A60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Feb.1477</w:t>
      </w:r>
      <w:r>
        <w:rPr>
          <w:rFonts w:cs="Times New Roman"/>
          <w:szCs w:val="24"/>
        </w:rPr>
        <w:tab/>
        <w:t>He made his Will.   (W.Y.R. p.174)</w:t>
      </w:r>
    </w:p>
    <w:p w14:paraId="22FE9164" w14:textId="5F870940" w:rsidR="00A60BFB" w:rsidRDefault="00A60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May</w:t>
      </w:r>
      <w:r>
        <w:rPr>
          <w:rFonts w:cs="Times New Roman"/>
          <w:szCs w:val="24"/>
        </w:rPr>
        <w:tab/>
        <w:t>Probate of his Will.    (ibid.)</w:t>
      </w:r>
    </w:p>
    <w:p w14:paraId="337141F5" w14:textId="77777777" w:rsidR="00A60BFB" w:rsidRDefault="00A60BFB" w:rsidP="009139A6">
      <w:pPr>
        <w:pStyle w:val="NoSpacing"/>
        <w:rPr>
          <w:rFonts w:cs="Times New Roman"/>
          <w:szCs w:val="24"/>
        </w:rPr>
      </w:pPr>
    </w:p>
    <w:p w14:paraId="53B77456" w14:textId="77777777" w:rsidR="00A60BFB" w:rsidRDefault="00A60BFB" w:rsidP="009139A6">
      <w:pPr>
        <w:pStyle w:val="NoSpacing"/>
        <w:rPr>
          <w:rFonts w:cs="Times New Roman"/>
          <w:szCs w:val="24"/>
        </w:rPr>
      </w:pPr>
    </w:p>
    <w:p w14:paraId="7C623D17" w14:textId="469D07BA" w:rsidR="00A60BFB" w:rsidRPr="00A60BFB" w:rsidRDefault="00A60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2024</w:t>
      </w:r>
    </w:p>
    <w:sectPr w:rsidR="00A60BFB" w:rsidRPr="00A60B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1D4342" w14:textId="77777777" w:rsidR="00A60BFB" w:rsidRDefault="00A60BFB" w:rsidP="009139A6">
      <w:r>
        <w:separator/>
      </w:r>
    </w:p>
  </w:endnote>
  <w:endnote w:type="continuationSeparator" w:id="0">
    <w:p w14:paraId="51DD2D6F" w14:textId="77777777" w:rsidR="00A60BFB" w:rsidRDefault="00A60B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8E8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8B6D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290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14193" w14:textId="77777777" w:rsidR="00A60BFB" w:rsidRDefault="00A60BFB" w:rsidP="009139A6">
      <w:r>
        <w:separator/>
      </w:r>
    </w:p>
  </w:footnote>
  <w:footnote w:type="continuationSeparator" w:id="0">
    <w:p w14:paraId="31BCCD81" w14:textId="77777777" w:rsidR="00A60BFB" w:rsidRDefault="00A60B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CBE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395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CC4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FB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60BFB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E0919"/>
  <w15:chartTrackingRefBased/>
  <w15:docId w15:val="{2CCC2082-791E-4F8B-97A9-F1167397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2024-05-28T20:02:00Z</dcterms:created>
  <dcterms:modified xsi:type="dcterms:W3CDTF">2024-05-28T20:05:00Z</dcterms:modified>
</cp:coreProperties>
</file>