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EE3" w:rsidRDefault="006F6EE3" w:rsidP="006F6EE3">
      <w:pPr>
        <w:pStyle w:val="NoSpacing"/>
      </w:pPr>
      <w:r>
        <w:rPr>
          <w:u w:val="single"/>
        </w:rPr>
        <w:t>Thomas VESCY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6F6EE3" w:rsidRDefault="006F6EE3" w:rsidP="006F6EE3">
      <w:pPr>
        <w:pStyle w:val="NoSpacing"/>
      </w:pPr>
    </w:p>
    <w:p w:rsidR="006F6EE3" w:rsidRDefault="006F6EE3" w:rsidP="006F6EE3">
      <w:pPr>
        <w:pStyle w:val="NoSpacing"/>
      </w:pPr>
    </w:p>
    <w:p w:rsidR="006F6EE3" w:rsidRDefault="006F6EE3" w:rsidP="006F6EE3">
      <w:pPr>
        <w:pStyle w:val="NoSpacing"/>
      </w:pPr>
      <w:r>
        <w:t>30 Jan.1434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Doncaster, West </w:t>
      </w:r>
    </w:p>
    <w:p w:rsidR="006F6EE3" w:rsidRDefault="006F6EE3" w:rsidP="006F6EE3">
      <w:pPr>
        <w:pStyle w:val="NoSpacing"/>
      </w:pPr>
      <w:r>
        <w:tab/>
      </w:r>
      <w:r>
        <w:tab/>
        <w:t xml:space="preserve">Riding of Yorkshire, into lands of the late Elizabeth </w:t>
      </w:r>
      <w:proofErr w:type="spellStart"/>
      <w:r>
        <w:t>Hankeford</w:t>
      </w:r>
      <w:proofErr w:type="spellEnd"/>
      <w:r>
        <w:t>(q.v.).</w:t>
      </w:r>
    </w:p>
    <w:p w:rsidR="006F6EE3" w:rsidRDefault="006F6EE3" w:rsidP="006F6EE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24-236)</w:t>
      </w:r>
    </w:p>
    <w:p w:rsidR="006F6EE3" w:rsidRDefault="006F6EE3" w:rsidP="006F6EE3">
      <w:pPr>
        <w:pStyle w:val="NoSpacing"/>
      </w:pPr>
    </w:p>
    <w:p w:rsidR="006F6EE3" w:rsidRDefault="006F6EE3" w:rsidP="006F6EE3">
      <w:pPr>
        <w:pStyle w:val="NoSpacing"/>
      </w:pPr>
    </w:p>
    <w:p w:rsidR="006F6EE3" w:rsidRDefault="006F6EE3" w:rsidP="006F6EE3">
      <w:pPr>
        <w:pStyle w:val="NoSpacing"/>
      </w:pPr>
      <w:r>
        <w:t>23 August 2016</w:t>
      </w:r>
    </w:p>
    <w:p w:rsidR="006B2F86" w:rsidRPr="006F6EE3" w:rsidRDefault="006F6EE3" w:rsidP="00E71FC3">
      <w:pPr>
        <w:pStyle w:val="NoSpacing"/>
      </w:pPr>
      <w:bookmarkStart w:id="0" w:name="_GoBack"/>
      <w:bookmarkEnd w:id="0"/>
    </w:p>
    <w:sectPr w:rsidR="006B2F86" w:rsidRPr="006F6E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EE3" w:rsidRDefault="006F6EE3" w:rsidP="00E71FC3">
      <w:pPr>
        <w:spacing w:after="0" w:line="240" w:lineRule="auto"/>
      </w:pPr>
      <w:r>
        <w:separator/>
      </w:r>
    </w:p>
  </w:endnote>
  <w:endnote w:type="continuationSeparator" w:id="0">
    <w:p w:rsidR="006F6EE3" w:rsidRDefault="006F6E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EE3" w:rsidRDefault="006F6EE3" w:rsidP="00E71FC3">
      <w:pPr>
        <w:spacing w:after="0" w:line="240" w:lineRule="auto"/>
      </w:pPr>
      <w:r>
        <w:separator/>
      </w:r>
    </w:p>
  </w:footnote>
  <w:footnote w:type="continuationSeparator" w:id="0">
    <w:p w:rsidR="006F6EE3" w:rsidRDefault="006F6E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E3"/>
    <w:rsid w:val="001A7C09"/>
    <w:rsid w:val="006F6EE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D0AEA"/>
  <w15:chartTrackingRefBased/>
  <w15:docId w15:val="{74EB2441-65CA-4A7E-B64A-5BA87D15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2016-08-23T20:12:00Z</dcterms:created>
  <dcterms:modified xsi:type="dcterms:W3CDTF">2016-08-23T20:14:00Z</dcterms:modified>
</cp:coreProperties>
</file>