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03" w:rsidRPr="00E77870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VESCY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Yeoman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D03" w:rsidRDefault="000E0D03" w:rsidP="000E0D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0E0D0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D03" w:rsidRDefault="000E0D03" w:rsidP="00E71FC3">
      <w:pPr>
        <w:spacing w:after="0" w:line="240" w:lineRule="auto"/>
      </w:pPr>
      <w:r>
        <w:separator/>
      </w:r>
    </w:p>
  </w:endnote>
  <w:endnote w:type="continuationSeparator" w:id="0">
    <w:p w:rsidR="000E0D03" w:rsidRDefault="000E0D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D03" w:rsidRDefault="000E0D03" w:rsidP="00E71FC3">
      <w:pPr>
        <w:spacing w:after="0" w:line="240" w:lineRule="auto"/>
      </w:pPr>
      <w:r>
        <w:separator/>
      </w:r>
    </w:p>
  </w:footnote>
  <w:footnote w:type="continuationSeparator" w:id="0">
    <w:p w:rsidR="000E0D03" w:rsidRDefault="000E0D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03"/>
    <w:rsid w:val="000E0D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715A5-6719-420C-B6D4-BDCA7A93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2016-05-26T14:16:00Z</dcterms:created>
  <dcterms:modified xsi:type="dcterms:W3CDTF">2016-05-26T14:22:00Z</dcterms:modified>
</cp:coreProperties>
</file>