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490AE" w14:textId="77777777" w:rsidR="000B77DD" w:rsidRDefault="000B77DD" w:rsidP="000B77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VESCY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fl.1413)</w:t>
      </w:r>
    </w:p>
    <w:p w14:paraId="110F3243" w14:textId="77777777" w:rsidR="000B77DD" w:rsidRDefault="000B77DD" w:rsidP="000B77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Cambridgeshire</w:t>
      </w:r>
      <w:proofErr w:type="spellEnd"/>
      <w:r>
        <w:rPr>
          <w:rFonts w:cs="Times New Roman"/>
          <w:szCs w:val="24"/>
        </w:rPr>
        <w:t>.</w:t>
      </w:r>
    </w:p>
    <w:p w14:paraId="0F080005" w14:textId="77777777" w:rsidR="000B77DD" w:rsidRDefault="000B77DD" w:rsidP="000B77DD">
      <w:pPr>
        <w:pStyle w:val="NoSpacing"/>
        <w:rPr>
          <w:rFonts w:cs="Times New Roman"/>
          <w:szCs w:val="24"/>
        </w:rPr>
      </w:pPr>
    </w:p>
    <w:p w14:paraId="40F584D3" w14:textId="77777777" w:rsidR="000B77DD" w:rsidRDefault="000B77DD" w:rsidP="000B77DD">
      <w:pPr>
        <w:pStyle w:val="NoSpacing"/>
        <w:rPr>
          <w:rFonts w:cs="Times New Roman"/>
          <w:szCs w:val="24"/>
        </w:rPr>
      </w:pPr>
    </w:p>
    <w:p w14:paraId="25F577A8" w14:textId="77777777" w:rsidR="000B77DD" w:rsidRDefault="000B77DD" w:rsidP="000B77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Feb.1413</w:t>
      </w:r>
      <w:r>
        <w:rPr>
          <w:rFonts w:cs="Times New Roman"/>
          <w:szCs w:val="24"/>
        </w:rPr>
        <w:tab/>
        <w:t xml:space="preserve">He and John Wolf of </w:t>
      </w:r>
      <w:proofErr w:type="spellStart"/>
      <w:r>
        <w:rPr>
          <w:rFonts w:cs="Times New Roman"/>
          <w:szCs w:val="24"/>
        </w:rPr>
        <w:t>Cambridgeshire</w:t>
      </w:r>
      <w:proofErr w:type="spellEnd"/>
      <w:r>
        <w:rPr>
          <w:rFonts w:cs="Times New Roman"/>
          <w:szCs w:val="24"/>
        </w:rPr>
        <w:t xml:space="preserve">(q.v.) were joint </w:t>
      </w:r>
      <w:proofErr w:type="spellStart"/>
      <w:r>
        <w:rPr>
          <w:rFonts w:cs="Times New Roman"/>
          <w:szCs w:val="24"/>
        </w:rPr>
        <w:t>mainpernors</w:t>
      </w:r>
      <w:proofErr w:type="spellEnd"/>
      <w:r>
        <w:rPr>
          <w:rFonts w:cs="Times New Roman"/>
          <w:szCs w:val="24"/>
        </w:rPr>
        <w:t xml:space="preserve"> for </w:t>
      </w:r>
    </w:p>
    <w:p w14:paraId="54FC3C2D" w14:textId="77777777" w:rsidR="000B77DD" w:rsidRDefault="000B77DD" w:rsidP="000B77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Richard </w:t>
      </w:r>
      <w:proofErr w:type="spellStart"/>
      <w:r>
        <w:rPr>
          <w:rFonts w:cs="Times New Roman"/>
          <w:szCs w:val="24"/>
        </w:rPr>
        <w:t>Castellay</w:t>
      </w:r>
      <w:proofErr w:type="spellEnd"/>
      <w:r>
        <w:rPr>
          <w:rFonts w:cs="Times New Roman"/>
          <w:szCs w:val="24"/>
        </w:rPr>
        <w:t>(q.v.).    (C.F.R. 1405-13 p.259)</w:t>
      </w:r>
    </w:p>
    <w:p w14:paraId="6B9D6383" w14:textId="77777777" w:rsidR="000B77DD" w:rsidRDefault="000B77DD" w:rsidP="000B77DD">
      <w:pPr>
        <w:pStyle w:val="NoSpacing"/>
        <w:rPr>
          <w:rFonts w:cs="Times New Roman"/>
          <w:szCs w:val="24"/>
        </w:rPr>
      </w:pPr>
    </w:p>
    <w:p w14:paraId="0FFF7847" w14:textId="77777777" w:rsidR="000B77DD" w:rsidRDefault="000B77DD" w:rsidP="000B77DD">
      <w:pPr>
        <w:pStyle w:val="NoSpacing"/>
        <w:rPr>
          <w:rFonts w:cs="Times New Roman"/>
          <w:szCs w:val="24"/>
        </w:rPr>
      </w:pPr>
    </w:p>
    <w:p w14:paraId="56B5ED9F" w14:textId="77777777" w:rsidR="000B77DD" w:rsidRDefault="000B77DD" w:rsidP="000B77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July 2023</w:t>
      </w:r>
    </w:p>
    <w:p w14:paraId="320BFF6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45104" w14:textId="77777777" w:rsidR="000B77DD" w:rsidRDefault="000B77DD" w:rsidP="009139A6">
      <w:r>
        <w:separator/>
      </w:r>
    </w:p>
  </w:endnote>
  <w:endnote w:type="continuationSeparator" w:id="0">
    <w:p w14:paraId="47654CBF" w14:textId="77777777" w:rsidR="000B77DD" w:rsidRDefault="000B77D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2A51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F4CD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F35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14C5D" w14:textId="77777777" w:rsidR="000B77DD" w:rsidRDefault="000B77DD" w:rsidP="009139A6">
      <w:r>
        <w:separator/>
      </w:r>
    </w:p>
  </w:footnote>
  <w:footnote w:type="continuationSeparator" w:id="0">
    <w:p w14:paraId="3ADB1405" w14:textId="77777777" w:rsidR="000B77DD" w:rsidRDefault="000B77D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2018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8492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FCD1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7DD"/>
    <w:rsid w:val="000666E0"/>
    <w:rsid w:val="000B77DD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417EE"/>
  <w15:chartTrackingRefBased/>
  <w15:docId w15:val="{EC43A9CC-1B59-48DE-9582-9C9E636EC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2023-07-10T18:45:00Z</dcterms:created>
  <dcterms:modified xsi:type="dcterms:W3CDTF">2023-07-10T18:46:00Z</dcterms:modified>
</cp:coreProperties>
</file>