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83C9F" w14:textId="307B6CF1" w:rsidR="006B2F86" w:rsidRDefault="008F2848" w:rsidP="00E71FC3">
      <w:pPr>
        <w:pStyle w:val="NoSpacing"/>
      </w:pPr>
      <w:r>
        <w:rPr>
          <w:u w:val="single"/>
        </w:rPr>
        <w:t>Emma VESCY</w:t>
      </w:r>
      <w:r>
        <w:t xml:space="preserve">  </w:t>
      </w:r>
      <w:proofErr w:type="gramStart"/>
      <w:r>
        <w:t xml:space="preserve">   (</w:t>
      </w:r>
      <w:proofErr w:type="gramEnd"/>
      <w:r>
        <w:t>fl.1410)</w:t>
      </w:r>
    </w:p>
    <w:p w14:paraId="0A0F31D2" w14:textId="03F6F7B8" w:rsidR="008F2848" w:rsidRDefault="008F2848" w:rsidP="00E71FC3">
      <w:pPr>
        <w:pStyle w:val="NoSpacing"/>
      </w:pPr>
    </w:p>
    <w:p w14:paraId="348A0AB0" w14:textId="2EC8C84C" w:rsidR="008F2848" w:rsidRDefault="008F2848" w:rsidP="00E71FC3">
      <w:pPr>
        <w:pStyle w:val="NoSpacing"/>
      </w:pPr>
    </w:p>
    <w:p w14:paraId="67B8D496" w14:textId="41B60857" w:rsidR="008F2848" w:rsidRDefault="008F2848" w:rsidP="00E71FC3">
      <w:pPr>
        <w:pStyle w:val="NoSpacing"/>
      </w:pPr>
      <w:r>
        <w:t xml:space="preserve">Daughter of William </w:t>
      </w:r>
      <w:proofErr w:type="spellStart"/>
      <w:r>
        <w:t>Vescy</w:t>
      </w:r>
      <w:proofErr w:type="spellEnd"/>
      <w:r>
        <w:t>.   (H.O.C. III pp.850-1)</w:t>
      </w:r>
    </w:p>
    <w:p w14:paraId="7F6AD4F5" w14:textId="20FC83CA" w:rsidR="008F2848" w:rsidRDefault="008F2848" w:rsidP="00E71FC3">
      <w:pPr>
        <w:pStyle w:val="NoSpacing"/>
      </w:pPr>
      <w:r>
        <w:t xml:space="preserve">1 = Hugh </w:t>
      </w:r>
      <w:proofErr w:type="spellStart"/>
      <w:r>
        <w:t>Hanby</w:t>
      </w:r>
      <w:proofErr w:type="spellEnd"/>
      <w:r>
        <w:t xml:space="preserve"> of Hull.   (ibid.)</w:t>
      </w:r>
    </w:p>
    <w:p w14:paraId="1258A1FF" w14:textId="6D4B5D4B" w:rsidR="008F2848" w:rsidRDefault="008F2848" w:rsidP="00E71FC3">
      <w:pPr>
        <w:pStyle w:val="NoSpacing"/>
      </w:pPr>
    </w:p>
    <w:p w14:paraId="7F470625" w14:textId="394EB437" w:rsidR="008F2848" w:rsidRDefault="008F2848" w:rsidP="00E71FC3">
      <w:pPr>
        <w:pStyle w:val="NoSpacing"/>
      </w:pPr>
      <w:r>
        <w:t>2 = Robert Savage of York(q.v.).   (ibid.)</w:t>
      </w:r>
    </w:p>
    <w:p w14:paraId="1B64617C" w14:textId="74FC9661" w:rsidR="008F2848" w:rsidRDefault="008F2848" w:rsidP="00E71FC3">
      <w:pPr>
        <w:pStyle w:val="NoSpacing"/>
      </w:pPr>
    </w:p>
    <w:p w14:paraId="1921FA42" w14:textId="7CD06F08" w:rsidR="008F2848" w:rsidRDefault="008F2848" w:rsidP="00E71FC3">
      <w:pPr>
        <w:pStyle w:val="NoSpacing"/>
      </w:pPr>
      <w:r>
        <w:t xml:space="preserve">3 = John </w:t>
      </w:r>
      <w:proofErr w:type="spellStart"/>
      <w:r>
        <w:t>Northby</w:t>
      </w:r>
      <w:proofErr w:type="spellEnd"/>
      <w:r>
        <w:t xml:space="preserve"> of York.   (ibid.)</w:t>
      </w:r>
    </w:p>
    <w:p w14:paraId="63408FD9" w14:textId="3EDB611B" w:rsidR="008F2848" w:rsidRDefault="008F2848" w:rsidP="00E71FC3">
      <w:pPr>
        <w:pStyle w:val="NoSpacing"/>
      </w:pPr>
    </w:p>
    <w:p w14:paraId="01292A85" w14:textId="2350DE66" w:rsidR="008F2848" w:rsidRDefault="008F2848" w:rsidP="00E71FC3">
      <w:pPr>
        <w:pStyle w:val="NoSpacing"/>
      </w:pPr>
    </w:p>
    <w:p w14:paraId="7070BDBA" w14:textId="1882B586" w:rsidR="008F2848" w:rsidRPr="008F2848" w:rsidRDefault="008F2848" w:rsidP="00E71FC3">
      <w:pPr>
        <w:pStyle w:val="NoSpacing"/>
      </w:pPr>
      <w:r>
        <w:t>23 June 2018</w:t>
      </w:r>
      <w:bookmarkStart w:id="0" w:name="_GoBack"/>
      <w:bookmarkEnd w:id="0"/>
    </w:p>
    <w:sectPr w:rsidR="008F2848" w:rsidRPr="008F28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9F40F" w14:textId="77777777" w:rsidR="008F2848" w:rsidRDefault="008F2848" w:rsidP="00E71FC3">
      <w:pPr>
        <w:spacing w:after="0" w:line="240" w:lineRule="auto"/>
      </w:pPr>
      <w:r>
        <w:separator/>
      </w:r>
    </w:p>
  </w:endnote>
  <w:endnote w:type="continuationSeparator" w:id="0">
    <w:p w14:paraId="395BD2CB" w14:textId="77777777" w:rsidR="008F2848" w:rsidRDefault="008F28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839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A5C9A" w14:textId="77777777" w:rsidR="008F2848" w:rsidRDefault="008F2848" w:rsidP="00E71FC3">
      <w:pPr>
        <w:spacing w:after="0" w:line="240" w:lineRule="auto"/>
      </w:pPr>
      <w:r>
        <w:separator/>
      </w:r>
    </w:p>
  </w:footnote>
  <w:footnote w:type="continuationSeparator" w:id="0">
    <w:p w14:paraId="7C78BC1A" w14:textId="77777777" w:rsidR="008F2848" w:rsidRDefault="008F28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848"/>
    <w:rsid w:val="001A7C09"/>
    <w:rsid w:val="00577BD5"/>
    <w:rsid w:val="00656CBA"/>
    <w:rsid w:val="006A1F77"/>
    <w:rsid w:val="00733BE7"/>
    <w:rsid w:val="008F284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0F13C"/>
  <w15:chartTrackingRefBased/>
  <w15:docId w15:val="{BE38C692-E9E5-431F-AFFF-9979DCF1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2018-06-23T21:03:00Z</dcterms:created>
  <dcterms:modified xsi:type="dcterms:W3CDTF">2018-06-23T21:05:00Z</dcterms:modified>
</cp:coreProperties>
</file>