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698D" w:rsidRDefault="003A698D" w:rsidP="003A698D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William VERYAR</w:t>
      </w:r>
      <w:r>
        <w:t xml:space="preserve">   </w:t>
      </w:r>
      <w:proofErr w:type="gramStart"/>
      <w:r>
        <w:t xml:space="preserve">   (</w:t>
      </w:r>
      <w:proofErr w:type="gramEnd"/>
      <w:r>
        <w:t>fl.1469)</w:t>
      </w:r>
    </w:p>
    <w:p w:rsidR="003A698D" w:rsidRDefault="003A698D" w:rsidP="003A698D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Kingsnorth, Kent.</w:t>
      </w:r>
    </w:p>
    <w:p w:rsidR="003A698D" w:rsidRDefault="003A698D" w:rsidP="003A698D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3A698D" w:rsidRDefault="003A698D" w:rsidP="003A698D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3A698D" w:rsidRDefault="003A698D" w:rsidP="003A698D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1469</w:t>
      </w:r>
      <w:r>
        <w:tab/>
        <w:t>He made his Will.   (Plomer p.486)</w:t>
      </w:r>
    </w:p>
    <w:p w:rsidR="003A698D" w:rsidRDefault="003A698D" w:rsidP="003A698D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3A698D" w:rsidRDefault="003A698D" w:rsidP="003A698D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3A698D" w:rsidRDefault="003A698D" w:rsidP="003A698D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20 November 2017</w:t>
      </w:r>
    </w:p>
    <w:p w:rsidR="006B2F86" w:rsidRPr="00E71FC3" w:rsidRDefault="003A698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698D" w:rsidRDefault="003A698D" w:rsidP="00E71FC3">
      <w:pPr>
        <w:spacing w:after="0" w:line="240" w:lineRule="auto"/>
      </w:pPr>
      <w:r>
        <w:separator/>
      </w:r>
    </w:p>
  </w:endnote>
  <w:endnote w:type="continuationSeparator" w:id="0">
    <w:p w:rsidR="003A698D" w:rsidRDefault="003A698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698D" w:rsidRDefault="003A698D" w:rsidP="00E71FC3">
      <w:pPr>
        <w:spacing w:after="0" w:line="240" w:lineRule="auto"/>
      </w:pPr>
      <w:r>
        <w:separator/>
      </w:r>
    </w:p>
  </w:footnote>
  <w:footnote w:type="continuationSeparator" w:id="0">
    <w:p w:rsidR="003A698D" w:rsidRDefault="003A698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98D"/>
    <w:rsid w:val="001A7C09"/>
    <w:rsid w:val="003A698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FBB72B-3A0B-4614-977D-128EFC808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2017-12-03T20:39:00Z</dcterms:created>
  <dcterms:modified xsi:type="dcterms:W3CDTF">2017-12-03T20:39:00Z</dcterms:modified>
</cp:coreProperties>
</file>