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843C1" w14:textId="77777777" w:rsidR="00BA2AC7" w:rsidRDefault="00BA2AC7" w:rsidP="00BA2AC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VERTUE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fl.1506)</w:t>
      </w:r>
    </w:p>
    <w:p w14:paraId="77CC1023" w14:textId="77777777" w:rsidR="00BA2AC7" w:rsidRDefault="00BA2AC7" w:rsidP="00BA2AC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Herne, Kent.</w:t>
      </w:r>
    </w:p>
    <w:p w14:paraId="6A94046D" w14:textId="77777777" w:rsidR="00BA2AC7" w:rsidRDefault="00BA2AC7" w:rsidP="00BA2AC7">
      <w:pPr>
        <w:pStyle w:val="NoSpacing"/>
        <w:jc w:val="both"/>
        <w:rPr>
          <w:rFonts w:cs="Times New Roman"/>
          <w:szCs w:val="24"/>
        </w:rPr>
      </w:pPr>
    </w:p>
    <w:p w14:paraId="4B7AB139" w14:textId="77777777" w:rsidR="00BA2AC7" w:rsidRDefault="00BA2AC7" w:rsidP="00BA2AC7">
      <w:pPr>
        <w:pStyle w:val="NoSpacing"/>
        <w:jc w:val="both"/>
        <w:rPr>
          <w:rFonts w:cs="Times New Roman"/>
          <w:szCs w:val="24"/>
        </w:rPr>
      </w:pPr>
    </w:p>
    <w:p w14:paraId="3CEDB990" w14:textId="77777777" w:rsidR="00BA2AC7" w:rsidRDefault="00BA2AC7" w:rsidP="00BA2A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1506</w:t>
      </w:r>
      <w:r>
        <w:rPr>
          <w:rFonts w:cs="Times New Roman"/>
          <w:szCs w:val="24"/>
        </w:rPr>
        <w:tab/>
        <w:t>He made his Will.</w:t>
      </w:r>
    </w:p>
    <w:p w14:paraId="06F4ABB2" w14:textId="77777777" w:rsidR="00BA2AC7" w:rsidRDefault="00BA2AC7" w:rsidP="00BA2A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34D39">
          <w:rPr>
            <w:rStyle w:val="Hyperlink"/>
            <w:rFonts w:cs="Times New Roman"/>
            <w:szCs w:val="24"/>
          </w:rPr>
          <w:t>https://www.kentarchaeology.org.uk/Research/Libr/Wills/NameOrder/UV.htm</w:t>
        </w:r>
      </w:hyperlink>
      <w:r>
        <w:rPr>
          <w:rFonts w:cs="Times New Roman"/>
          <w:szCs w:val="24"/>
        </w:rPr>
        <w:t xml:space="preserve"> )</w:t>
      </w:r>
    </w:p>
    <w:p w14:paraId="736B9218" w14:textId="77777777" w:rsidR="00BA2AC7" w:rsidRDefault="00BA2AC7" w:rsidP="00BA2AC7">
      <w:pPr>
        <w:pStyle w:val="NoSpacing"/>
        <w:jc w:val="both"/>
        <w:rPr>
          <w:rFonts w:cs="Times New Roman"/>
          <w:szCs w:val="24"/>
        </w:rPr>
      </w:pPr>
    </w:p>
    <w:p w14:paraId="00D09909" w14:textId="77777777" w:rsidR="00BA2AC7" w:rsidRDefault="00BA2AC7" w:rsidP="00BA2AC7">
      <w:pPr>
        <w:pStyle w:val="NoSpacing"/>
        <w:jc w:val="both"/>
        <w:rPr>
          <w:rFonts w:cs="Times New Roman"/>
          <w:szCs w:val="24"/>
        </w:rPr>
      </w:pPr>
    </w:p>
    <w:p w14:paraId="5D8B9A8D" w14:textId="77777777" w:rsidR="00BA2AC7" w:rsidRDefault="00BA2AC7" w:rsidP="00BA2AC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December 2022</w:t>
      </w:r>
    </w:p>
    <w:p w14:paraId="298F8F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DD4A1" w14:textId="77777777" w:rsidR="00BA2AC7" w:rsidRDefault="00BA2AC7" w:rsidP="009139A6">
      <w:r>
        <w:separator/>
      </w:r>
    </w:p>
  </w:endnote>
  <w:endnote w:type="continuationSeparator" w:id="0">
    <w:p w14:paraId="6D540375" w14:textId="77777777" w:rsidR="00BA2AC7" w:rsidRDefault="00BA2A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D1F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1771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9C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FE3B6" w14:textId="77777777" w:rsidR="00BA2AC7" w:rsidRDefault="00BA2AC7" w:rsidP="009139A6">
      <w:r>
        <w:separator/>
      </w:r>
    </w:p>
  </w:footnote>
  <w:footnote w:type="continuationSeparator" w:id="0">
    <w:p w14:paraId="6E126F3A" w14:textId="77777777" w:rsidR="00BA2AC7" w:rsidRDefault="00BA2A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00C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6EE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2FC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C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A2AC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A9243"/>
  <w15:chartTrackingRefBased/>
  <w15:docId w15:val="{91994F2C-40EA-42AC-99A4-A0CCC779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2A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UV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2023-03-19T08:03:00Z</dcterms:created>
  <dcterms:modified xsi:type="dcterms:W3CDTF">2023-03-19T08:04:00Z</dcterms:modified>
</cp:coreProperties>
</file>