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E08" w:rsidRDefault="003B1E08" w:rsidP="003B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VERTUE, junior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B1E08" w:rsidRDefault="003B1E08" w:rsidP="003B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Colchester, Essex. Cloth maker.</w:t>
      </w:r>
    </w:p>
    <w:p w:rsidR="003B1E08" w:rsidRDefault="003B1E08" w:rsidP="003B1E08">
      <w:pPr>
        <w:rPr>
          <w:rFonts w:ascii="Times New Roman" w:hAnsi="Times New Roman" w:cs="Times New Roman"/>
        </w:rPr>
      </w:pPr>
    </w:p>
    <w:p w:rsidR="003B1E08" w:rsidRDefault="003B1E08" w:rsidP="003B1E08">
      <w:pPr>
        <w:rPr>
          <w:rFonts w:ascii="Times New Roman" w:hAnsi="Times New Roman" w:cs="Times New Roman"/>
        </w:rPr>
      </w:pPr>
    </w:p>
    <w:p w:rsidR="003B1E08" w:rsidRDefault="003B1E08" w:rsidP="003B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Heigham(q.v.) brought a plaint of debt against him, Richard</w:t>
      </w:r>
    </w:p>
    <w:p w:rsidR="003B1E08" w:rsidRDefault="003B1E08" w:rsidP="003B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Cristmasse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Gaugeday</w:t>
      </w:r>
      <w:proofErr w:type="spellEnd"/>
      <w:r>
        <w:rPr>
          <w:rFonts w:ascii="Times New Roman" w:hAnsi="Times New Roman" w:cs="Times New Roman"/>
        </w:rPr>
        <w:t>(q.v.), all of Colchester, Essex.</w:t>
      </w:r>
    </w:p>
    <w:p w:rsidR="003B1E08" w:rsidRDefault="003B1E08" w:rsidP="003B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B1E08" w:rsidRDefault="003B1E08" w:rsidP="003B1E08">
      <w:pPr>
        <w:rPr>
          <w:rFonts w:ascii="Times New Roman" w:hAnsi="Times New Roman" w:cs="Times New Roman"/>
        </w:rPr>
      </w:pPr>
    </w:p>
    <w:p w:rsidR="003B1E08" w:rsidRDefault="003B1E08" w:rsidP="003B1E08">
      <w:pPr>
        <w:rPr>
          <w:rFonts w:ascii="Times New Roman" w:hAnsi="Times New Roman" w:cs="Times New Roman"/>
        </w:rPr>
      </w:pPr>
    </w:p>
    <w:p w:rsidR="003B1E08" w:rsidRDefault="003B1E08" w:rsidP="003B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2018</w:t>
      </w:r>
    </w:p>
    <w:p w:rsidR="006B2F86" w:rsidRPr="00E71FC3" w:rsidRDefault="003B1E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E08" w:rsidRDefault="003B1E08" w:rsidP="00E71FC3">
      <w:r>
        <w:separator/>
      </w:r>
    </w:p>
  </w:endnote>
  <w:endnote w:type="continuationSeparator" w:id="0">
    <w:p w:rsidR="003B1E08" w:rsidRDefault="003B1E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E08" w:rsidRDefault="003B1E08" w:rsidP="00E71FC3">
      <w:r>
        <w:separator/>
      </w:r>
    </w:p>
  </w:footnote>
  <w:footnote w:type="continuationSeparator" w:id="0">
    <w:p w:rsidR="003B1E08" w:rsidRDefault="003B1E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08"/>
    <w:rsid w:val="001A7C09"/>
    <w:rsid w:val="003B1E0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EF2D23-BA18-44D0-9ACB-79CEF118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1E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1E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2018-01-18T22:12:00Z</dcterms:created>
  <dcterms:modified xsi:type="dcterms:W3CDTF">2018-01-18T22:13:00Z</dcterms:modified>
</cp:coreProperties>
</file>