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BDAF7" w14:textId="340D71B9" w:rsidR="00BA00AB" w:rsidRDefault="00D8631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VERSON</w:t>
      </w:r>
      <w:r>
        <w:rPr>
          <w:rFonts w:ascii="Times New Roman" w:hAnsi="Times New Roman" w:cs="Times New Roman"/>
          <w:sz w:val="24"/>
          <w:szCs w:val="24"/>
        </w:rPr>
        <w:t xml:space="preserve">        (fl.1483)</w:t>
      </w:r>
    </w:p>
    <w:p w14:paraId="02D096C2" w14:textId="6D77E411" w:rsidR="00D8631B" w:rsidRDefault="00D8631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Southampton.</w:t>
      </w:r>
    </w:p>
    <w:p w14:paraId="2B7557B0" w14:textId="4FB1C9FC" w:rsidR="00D8631B" w:rsidRDefault="00D8631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9EBA96" w14:textId="4E68F7DD" w:rsidR="00D8631B" w:rsidRDefault="00D8631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F9BE5D" w14:textId="43CACF62" w:rsidR="00D8631B" w:rsidRDefault="00D8631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Oct.1483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assistant to Richard Folower(q.v.), town carpenter, repairing the </w:t>
      </w:r>
    </w:p>
    <w:p w14:paraId="5682AFA0" w14:textId="545FC1B8" w:rsidR="00D8631B" w:rsidRDefault="00D8631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 guns.   (Ricardian XXXI p.125)</w:t>
      </w:r>
    </w:p>
    <w:p w14:paraId="7897A554" w14:textId="6CAE8086" w:rsidR="00D8631B" w:rsidRDefault="00D8631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857C01" w14:textId="04F31ECA" w:rsidR="00D8631B" w:rsidRDefault="00D8631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F0D890" w14:textId="3019A1CB" w:rsidR="00D8631B" w:rsidRPr="00D8631B" w:rsidRDefault="00D8631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2022</w:t>
      </w:r>
    </w:p>
    <w:sectPr w:rsidR="00D8631B" w:rsidRPr="00D863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F6BEB" w14:textId="77777777" w:rsidR="00D8631B" w:rsidRDefault="00D8631B" w:rsidP="009139A6">
      <w:r>
        <w:separator/>
      </w:r>
    </w:p>
  </w:endnote>
  <w:endnote w:type="continuationSeparator" w:id="0">
    <w:p w14:paraId="4328CC81" w14:textId="77777777" w:rsidR="00D8631B" w:rsidRDefault="00D863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C0E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462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ABC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BF019" w14:textId="77777777" w:rsidR="00D8631B" w:rsidRDefault="00D8631B" w:rsidP="009139A6">
      <w:r>
        <w:separator/>
      </w:r>
    </w:p>
  </w:footnote>
  <w:footnote w:type="continuationSeparator" w:id="0">
    <w:p w14:paraId="6CE3D66D" w14:textId="77777777" w:rsidR="00D8631B" w:rsidRDefault="00D863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90C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580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A23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1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631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88AA3"/>
  <w15:chartTrackingRefBased/>
  <w15:docId w15:val="{6C7108A8-195D-4632-9904-06B1A44A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2022-06-24T18:47:00Z</dcterms:created>
  <dcterms:modified xsi:type="dcterms:W3CDTF">2022-06-24T18:49:00Z</dcterms:modified>
</cp:coreProperties>
</file>