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146" w:rsidRDefault="00012146" w:rsidP="00012146">
      <w:pPr>
        <w:pStyle w:val="NoSpacing"/>
        <w:jc w:val="both"/>
      </w:pPr>
      <w:r>
        <w:rPr>
          <w:u w:val="single"/>
        </w:rPr>
        <w:t>John VERSLODE (WORSLODE), the elder</w:t>
      </w:r>
      <w:r>
        <w:t xml:space="preserve">   </w:t>
      </w:r>
      <w:proofErr w:type="gramStart"/>
      <w:r>
        <w:t xml:space="preserve">   (</w:t>
      </w:r>
      <w:proofErr w:type="gramEnd"/>
      <w:r>
        <w:t>fl.1498)</w:t>
      </w:r>
    </w:p>
    <w:p w:rsidR="00012146" w:rsidRDefault="00012146" w:rsidP="00012146">
      <w:pPr>
        <w:pStyle w:val="NoSpacing"/>
        <w:jc w:val="both"/>
      </w:pPr>
      <w:r>
        <w:t>of Canterbury. Hatter.</w:t>
      </w:r>
    </w:p>
    <w:p w:rsidR="00012146" w:rsidRDefault="00012146" w:rsidP="00012146">
      <w:pPr>
        <w:pStyle w:val="NoSpacing"/>
        <w:jc w:val="both"/>
      </w:pPr>
    </w:p>
    <w:p w:rsidR="00012146" w:rsidRDefault="00012146" w:rsidP="00012146">
      <w:pPr>
        <w:pStyle w:val="NoSpacing"/>
        <w:jc w:val="both"/>
      </w:pPr>
    </w:p>
    <w:p w:rsidR="00012146" w:rsidRDefault="00012146" w:rsidP="000121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1498</w:t>
      </w:r>
      <w:r>
        <w:tab/>
        <w:t>He made his Will.   (Plomer p.485)</w:t>
      </w:r>
    </w:p>
    <w:p w:rsidR="00012146" w:rsidRDefault="00012146" w:rsidP="000121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12146" w:rsidRDefault="00012146" w:rsidP="000121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12146" w:rsidRDefault="00012146" w:rsidP="000121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:rsidR="006B2F86" w:rsidRPr="00E71FC3" w:rsidRDefault="000121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46" w:rsidRDefault="00012146" w:rsidP="00E71FC3">
      <w:pPr>
        <w:spacing w:after="0" w:line="240" w:lineRule="auto"/>
      </w:pPr>
      <w:r>
        <w:separator/>
      </w:r>
    </w:p>
  </w:endnote>
  <w:endnote w:type="continuationSeparator" w:id="0">
    <w:p w:rsidR="00012146" w:rsidRDefault="000121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46" w:rsidRDefault="00012146" w:rsidP="00E71FC3">
      <w:pPr>
        <w:spacing w:after="0" w:line="240" w:lineRule="auto"/>
      </w:pPr>
      <w:r>
        <w:separator/>
      </w:r>
    </w:p>
  </w:footnote>
  <w:footnote w:type="continuationSeparator" w:id="0">
    <w:p w:rsidR="00012146" w:rsidRDefault="000121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46"/>
    <w:rsid w:val="0001214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1523B3-3B5D-4030-8FD2-B3128054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2017-12-03T20:36:00Z</dcterms:created>
  <dcterms:modified xsi:type="dcterms:W3CDTF">2017-12-03T20:36:00Z</dcterms:modified>
</cp:coreProperties>
</file>