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3A20" w14:textId="77777777" w:rsidR="00B55076" w:rsidRDefault="00B55076" w:rsidP="00B55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VERNEY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9DFC729" w14:textId="77777777" w:rsidR="00B55076" w:rsidRDefault="00B55076" w:rsidP="00B55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856EC" w14:textId="77777777" w:rsidR="00B55076" w:rsidRDefault="00B55076" w:rsidP="00B550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B6C49" w14:textId="77777777" w:rsidR="00B55076" w:rsidRDefault="00B55076" w:rsidP="00B55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Stogursey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14:paraId="6255EA1C" w14:textId="77777777" w:rsidR="00B55076" w:rsidRDefault="00B55076" w:rsidP="00B55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150319DA" w14:textId="77777777" w:rsidR="00B55076" w:rsidRDefault="00B55076" w:rsidP="00B5507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038654" w14:textId="77777777" w:rsidR="00B55076" w:rsidRDefault="00B55076" w:rsidP="00B5507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p.29)</w:t>
      </w:r>
    </w:p>
    <w:p w14:paraId="29451EF5" w14:textId="77777777" w:rsidR="00B55076" w:rsidRDefault="00B55076" w:rsidP="00B550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BC159B2" w14:textId="77777777" w:rsidR="00B55076" w:rsidRDefault="00B55076" w:rsidP="00B550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39AE073" w14:textId="77777777" w:rsidR="00B55076" w:rsidRPr="007468BF" w:rsidRDefault="00B55076" w:rsidP="00B550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5F017E96" w14:textId="07A16D01" w:rsidR="00BA00AB" w:rsidRPr="00B5507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550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40528" w14:textId="77777777" w:rsidR="00B55076" w:rsidRDefault="00B55076" w:rsidP="009139A6">
      <w:r>
        <w:separator/>
      </w:r>
    </w:p>
  </w:endnote>
  <w:endnote w:type="continuationSeparator" w:id="0">
    <w:p w14:paraId="1FB1D181" w14:textId="77777777" w:rsidR="00B55076" w:rsidRDefault="00B550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C2B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DD2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4D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18E8" w14:textId="77777777" w:rsidR="00B55076" w:rsidRDefault="00B55076" w:rsidP="009139A6">
      <w:r>
        <w:separator/>
      </w:r>
    </w:p>
  </w:footnote>
  <w:footnote w:type="continuationSeparator" w:id="0">
    <w:p w14:paraId="7E7D1EB0" w14:textId="77777777" w:rsidR="00B55076" w:rsidRDefault="00B550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DD5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EB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BCC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76"/>
    <w:rsid w:val="000666E0"/>
    <w:rsid w:val="002510B7"/>
    <w:rsid w:val="005C130B"/>
    <w:rsid w:val="00826F5C"/>
    <w:rsid w:val="009139A6"/>
    <w:rsid w:val="009448BB"/>
    <w:rsid w:val="00A3176C"/>
    <w:rsid w:val="00AE65F8"/>
    <w:rsid w:val="00B5507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6C70"/>
  <w15:chartTrackingRefBased/>
  <w15:docId w15:val="{00AB932A-3D91-42A8-91B1-5FA2CEEC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2022-02-17T19:30:00Z</dcterms:created>
  <dcterms:modified xsi:type="dcterms:W3CDTF">2022-02-17T19:31:00Z</dcterms:modified>
</cp:coreProperties>
</file>