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31CE02" w14:textId="77777777" w:rsidR="00D16176" w:rsidRDefault="00D16176" w:rsidP="00D1617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Robin VERNEY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fl.1404)</w:t>
      </w:r>
    </w:p>
    <w:p w14:paraId="34B92C39" w14:textId="77777777" w:rsidR="00D16176" w:rsidRDefault="00D16176" w:rsidP="00D1617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Man-at-arms.</w:t>
      </w:r>
    </w:p>
    <w:p w14:paraId="3EE2462C" w14:textId="77777777" w:rsidR="00D16176" w:rsidRDefault="00D16176" w:rsidP="00D1617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9AADA0F" w14:textId="77777777" w:rsidR="00D16176" w:rsidRDefault="00D16176" w:rsidP="00D1617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7A7C1D47" w14:textId="77777777" w:rsidR="00D16176" w:rsidRDefault="00D16176" w:rsidP="00D1617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1404</w:t>
      </w:r>
      <w:r>
        <w:rPr>
          <w:rFonts w:cs="Times New Roman"/>
          <w:color w:val="282B30"/>
          <w:szCs w:val="24"/>
          <w:shd w:val="clear" w:color="auto" w:fill="FFFFFF"/>
        </w:rPr>
        <w:tab/>
        <w:t>He served in Wales under the command of Sir Rustin de Villeneuve(q.v.).</w:t>
      </w:r>
    </w:p>
    <w:p w14:paraId="067C36F7" w14:textId="77777777" w:rsidR="00D16176" w:rsidRDefault="00D16176" w:rsidP="00D16176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 xml:space="preserve">ref. </w:t>
      </w:r>
      <w:r w:rsidRPr="006159FE">
        <w:rPr>
          <w:rFonts w:cs="Times New Roman"/>
          <w:color w:val="282B30"/>
          <w:szCs w:val="24"/>
          <w:shd w:val="clear" w:color="auto" w:fill="FFFFFF"/>
        </w:rPr>
        <w:t>TNA</w:t>
      </w:r>
      <w:r>
        <w:rPr>
          <w:rFonts w:cs="Times New Roman"/>
          <w:color w:val="282B30"/>
          <w:szCs w:val="24"/>
          <w:shd w:val="clear" w:color="auto" w:fill="FFFFFF"/>
        </w:rPr>
        <w:t>, C47/2/49/19, m1,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6655531B" w14:textId="77777777" w:rsidR="00D16176" w:rsidRDefault="00D16176" w:rsidP="00D16176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 November 2022)</w:t>
      </w:r>
    </w:p>
    <w:p w14:paraId="7262278B" w14:textId="77777777" w:rsidR="00D16176" w:rsidRDefault="00D16176" w:rsidP="00D1617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A93FF8D" w14:textId="77777777" w:rsidR="00D16176" w:rsidRDefault="00D16176" w:rsidP="00D1617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ABF8808" w14:textId="77777777" w:rsidR="00D16176" w:rsidRDefault="00D16176" w:rsidP="00D1617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27 December 2022</w:t>
      </w:r>
    </w:p>
    <w:p w14:paraId="29D62423" w14:textId="77777777" w:rsidR="00BA00AB" w:rsidRPr="00D16176" w:rsidRDefault="00BA00AB" w:rsidP="00D16176"/>
    <w:sectPr w:rsidR="00BA00AB" w:rsidRPr="00D1617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48F49B" w14:textId="77777777" w:rsidR="00B14761" w:rsidRDefault="00B14761" w:rsidP="009139A6">
      <w:r>
        <w:separator/>
      </w:r>
    </w:p>
  </w:endnote>
  <w:endnote w:type="continuationSeparator" w:id="0">
    <w:p w14:paraId="0FCC34F9" w14:textId="77777777" w:rsidR="00B14761" w:rsidRDefault="00B1476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AF1D4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E3A5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275F9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08DEDA" w14:textId="77777777" w:rsidR="00B14761" w:rsidRDefault="00B14761" w:rsidP="009139A6">
      <w:r>
        <w:separator/>
      </w:r>
    </w:p>
  </w:footnote>
  <w:footnote w:type="continuationSeparator" w:id="0">
    <w:p w14:paraId="696C20E7" w14:textId="77777777" w:rsidR="00B14761" w:rsidRDefault="00B1476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D171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4DBE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14889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176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14761"/>
    <w:rsid w:val="00BA00AB"/>
    <w:rsid w:val="00CB4ED9"/>
    <w:rsid w:val="00D1617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B4951F"/>
  <w15:chartTrackingRefBased/>
  <w15:docId w15:val="{BAF9B889-D3C7-4E4B-A88E-F8B8F2DFC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2023-02-12T21:14:00Z</dcterms:created>
  <dcterms:modified xsi:type="dcterms:W3CDTF">2023-02-12T21:15:00Z</dcterms:modified>
</cp:coreProperties>
</file>