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B8C" w:rsidRDefault="00964B8C" w:rsidP="00964B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VERNEY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964B8C" w:rsidRDefault="00964B8C" w:rsidP="00964B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Deacon of Lichfield Cathedral,</w:t>
      </w:r>
    </w:p>
    <w:p w:rsidR="00964B8C" w:rsidRDefault="00964B8C" w:rsidP="00964B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4B8C" w:rsidRDefault="00964B8C" w:rsidP="00964B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4B8C" w:rsidRDefault="00964B8C" w:rsidP="00964B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as executrix of her brother, Robert(q.v.), brought a </w:t>
      </w:r>
    </w:p>
    <w:p w:rsidR="00964B8C" w:rsidRDefault="00964B8C" w:rsidP="00964B8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plaint of debt against him, William Annesley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Tilehurst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Thomas</w:t>
      </w:r>
    </w:p>
    <w:p w:rsidR="00964B8C" w:rsidRDefault="00964B8C" w:rsidP="00964B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Cope of Westminster(q.v.),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Neuport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Stockton(q.v.) and</w:t>
      </w:r>
    </w:p>
    <w:p w:rsidR="00964B8C" w:rsidRDefault="00964B8C" w:rsidP="00964B8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Hallum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London(q.v.).</w:t>
      </w:r>
    </w:p>
    <w:p w:rsidR="00964B8C" w:rsidRDefault="00964B8C" w:rsidP="00964B8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B76AFB" w:rsidRDefault="00B76AFB" w:rsidP="00B76AFB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Davyson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Snell(q.v.)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Kyrkeham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the executors of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brought a plaint of </w:t>
      </w:r>
    </w:p>
    <w:p w:rsidR="00B76AFB" w:rsidRDefault="00B76AFB" w:rsidP="00B76AF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debt against him, William Annesley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Tilehurst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Cope of Westminster(q.v.),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Neuport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Soberton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Halum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</w:t>
      </w:r>
    </w:p>
    <w:p w:rsidR="00B76AFB" w:rsidRDefault="00B76AFB" w:rsidP="00B76A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B76AFB" w:rsidRDefault="00B76AFB" w:rsidP="00B76A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4B8C" w:rsidRDefault="00964B8C" w:rsidP="00964B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4B8C" w:rsidRDefault="00964B8C" w:rsidP="00964B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4B8C" w:rsidRDefault="00964B8C" w:rsidP="00964B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January 2016</w:t>
      </w:r>
    </w:p>
    <w:p w:rsidR="00B76AFB" w:rsidRDefault="00B76AFB" w:rsidP="00964B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July 2016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B8C" w:rsidRDefault="00964B8C" w:rsidP="00564E3C">
      <w:pPr>
        <w:spacing w:after="0" w:line="240" w:lineRule="auto"/>
      </w:pPr>
      <w:r>
        <w:separator/>
      </w:r>
    </w:p>
  </w:endnote>
  <w:endnote w:type="continuationSeparator" w:id="0">
    <w:p w:rsidR="00964B8C" w:rsidRDefault="00964B8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76AFB">
      <w:rPr>
        <w:rFonts w:ascii="Times New Roman" w:hAnsi="Times New Roman" w:cs="Times New Roman"/>
        <w:noProof/>
        <w:sz w:val="24"/>
        <w:szCs w:val="24"/>
      </w:rPr>
      <w:t>15 July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B8C" w:rsidRDefault="00964B8C" w:rsidP="00564E3C">
      <w:pPr>
        <w:spacing w:after="0" w:line="240" w:lineRule="auto"/>
      </w:pPr>
      <w:r>
        <w:separator/>
      </w:r>
    </w:p>
  </w:footnote>
  <w:footnote w:type="continuationSeparator" w:id="0">
    <w:p w:rsidR="00964B8C" w:rsidRDefault="00964B8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B8C"/>
    <w:rsid w:val="00372DC6"/>
    <w:rsid w:val="00564E3C"/>
    <w:rsid w:val="0064591D"/>
    <w:rsid w:val="00964B8C"/>
    <w:rsid w:val="00B76AF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0F253"/>
  <w15:chartTrackingRefBased/>
  <w15:docId w15:val="{04ED1833-A4E5-494E-9B4F-259826A35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64B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2016-02-18T20:03:00Z</dcterms:created>
  <dcterms:modified xsi:type="dcterms:W3CDTF">2016-07-15T07:49:00Z</dcterms:modified>
</cp:coreProperties>
</file>