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825587" w14:textId="78BC4BA7" w:rsidR="00FE2913" w:rsidRDefault="00FE2913" w:rsidP="00A06F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Edmund VERNEY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fl.1478)</w:t>
      </w:r>
    </w:p>
    <w:p w14:paraId="6AAF45F1" w14:textId="2444AC51" w:rsidR="00FE2913" w:rsidRDefault="00FE2913" w:rsidP="00A06F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late Escheator in Warwickshire and Leicestershire.</w:t>
      </w:r>
    </w:p>
    <w:p w14:paraId="79935525" w14:textId="243675B6" w:rsidR="00FE2913" w:rsidRDefault="00FE2913" w:rsidP="00A06F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4E97F7" w14:textId="5A28B832" w:rsidR="00FE2913" w:rsidRDefault="00FE2913" w:rsidP="00A06F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2F2B5B" w14:textId="329CA3E1" w:rsidR="00FE2913" w:rsidRDefault="00FE2913" w:rsidP="00A06F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Nov.1478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pardoned of all offences </w:t>
      </w:r>
      <w:r w:rsidR="003D0647">
        <w:rPr>
          <w:rFonts w:ascii="Times New Roman" w:hAnsi="Times New Roman" w:cs="Times New Roman"/>
          <w:sz w:val="24"/>
          <w:szCs w:val="24"/>
        </w:rPr>
        <w:t xml:space="preserve">committed by him and all fines etc. </w:t>
      </w:r>
      <w:proofErr w:type="gramStart"/>
      <w:r w:rsidR="003D0647">
        <w:rPr>
          <w:rFonts w:ascii="Times New Roman" w:hAnsi="Times New Roman" w:cs="Times New Roman"/>
          <w:sz w:val="24"/>
          <w:szCs w:val="24"/>
        </w:rPr>
        <w:t>due</w:t>
      </w:r>
      <w:proofErr w:type="gramEnd"/>
    </w:p>
    <w:p w14:paraId="3E47C43C" w14:textId="50B1EBBF" w:rsidR="003D0647" w:rsidRDefault="003D0647" w:rsidP="00A06F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as a result 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his office.   (C.P.R. 1476-85 p.125)</w:t>
      </w:r>
    </w:p>
    <w:p w14:paraId="54ADD65A" w14:textId="2C051DFA" w:rsidR="003D0647" w:rsidRDefault="003D0647" w:rsidP="00A06F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5BCD25" w14:textId="6BD9EFA9" w:rsidR="003D0647" w:rsidRDefault="003D0647" w:rsidP="00A06F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CC23D4" w14:textId="3168DD49" w:rsidR="003D0647" w:rsidRPr="00FE2913" w:rsidRDefault="003D0647" w:rsidP="00A06F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May 2021</w:t>
      </w:r>
    </w:p>
    <w:p w14:paraId="583515DB" w14:textId="3782F546" w:rsidR="007715AE" w:rsidRPr="007715AE" w:rsidRDefault="007715AE" w:rsidP="003E7BE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D473D5F" w14:textId="02EF63BA" w:rsidR="003E7BE3" w:rsidRPr="003E7BE3" w:rsidRDefault="003E7BE3" w:rsidP="003E7BE3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</w:p>
    <w:sectPr w:rsidR="003E7BE3" w:rsidRPr="003E7BE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EEC270" w14:textId="77777777" w:rsidR="003A18FE" w:rsidRDefault="003A18FE" w:rsidP="009139A6">
      <w:r>
        <w:separator/>
      </w:r>
    </w:p>
  </w:endnote>
  <w:endnote w:type="continuationSeparator" w:id="0">
    <w:p w14:paraId="0ED26D8A" w14:textId="77777777" w:rsidR="003A18FE" w:rsidRDefault="003A18F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26CD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EB1E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5349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83FB19" w14:textId="77777777" w:rsidR="003A18FE" w:rsidRDefault="003A18FE" w:rsidP="009139A6">
      <w:r>
        <w:separator/>
      </w:r>
    </w:p>
  </w:footnote>
  <w:footnote w:type="continuationSeparator" w:id="0">
    <w:p w14:paraId="7AE4CF5B" w14:textId="77777777" w:rsidR="003A18FE" w:rsidRDefault="003A18F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BD19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96E0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C405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8FE"/>
    <w:rsid w:val="000055C7"/>
    <w:rsid w:val="000666E0"/>
    <w:rsid w:val="001D2EB3"/>
    <w:rsid w:val="002510B7"/>
    <w:rsid w:val="00255998"/>
    <w:rsid w:val="00307A54"/>
    <w:rsid w:val="003A18FE"/>
    <w:rsid w:val="003D0647"/>
    <w:rsid w:val="003E7BE3"/>
    <w:rsid w:val="005C130B"/>
    <w:rsid w:val="0067051C"/>
    <w:rsid w:val="007715AE"/>
    <w:rsid w:val="00783FA4"/>
    <w:rsid w:val="00826F5C"/>
    <w:rsid w:val="008C5666"/>
    <w:rsid w:val="009139A6"/>
    <w:rsid w:val="009448BB"/>
    <w:rsid w:val="00A06FF9"/>
    <w:rsid w:val="00A3176C"/>
    <w:rsid w:val="00AE65F8"/>
    <w:rsid w:val="00B13D88"/>
    <w:rsid w:val="00BA00AB"/>
    <w:rsid w:val="00BE5DFF"/>
    <w:rsid w:val="00CB4ED9"/>
    <w:rsid w:val="00EB3209"/>
    <w:rsid w:val="00F5287F"/>
    <w:rsid w:val="00F63A57"/>
    <w:rsid w:val="00FE2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94F18"/>
  <w15:chartTrackingRefBased/>
  <w15:docId w15:val="{CB1788D7-C699-4521-8222-21D35B4EB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259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2021-05-15T13:42:00Z</dcterms:created>
  <dcterms:modified xsi:type="dcterms:W3CDTF">2021-05-15T18:32:00Z</dcterms:modified>
</cp:coreProperties>
</file>