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7467E" w14:textId="4A4CF3F2" w:rsidR="00BA00AB" w:rsidRDefault="00344D3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Beatrice VERNEY</w:t>
      </w:r>
      <w:r>
        <w:rPr>
          <w:rFonts w:cs="Times New Roman"/>
          <w:szCs w:val="24"/>
        </w:rPr>
        <w:t xml:space="preserve">        (fl.1478)</w:t>
      </w:r>
    </w:p>
    <w:p w14:paraId="3885D8C5" w14:textId="77777777" w:rsidR="00344D3B" w:rsidRDefault="00344D3B" w:rsidP="009139A6">
      <w:pPr>
        <w:pStyle w:val="NoSpacing"/>
        <w:rPr>
          <w:rFonts w:cs="Times New Roman"/>
          <w:szCs w:val="24"/>
        </w:rPr>
      </w:pPr>
    </w:p>
    <w:p w14:paraId="1BF3106C" w14:textId="77777777" w:rsidR="00344D3B" w:rsidRDefault="00344D3B" w:rsidP="009139A6">
      <w:pPr>
        <w:pStyle w:val="NoSpacing"/>
        <w:rPr>
          <w:rFonts w:cs="Times New Roman"/>
          <w:szCs w:val="24"/>
        </w:rPr>
      </w:pPr>
    </w:p>
    <w:p w14:paraId="163DF1BD" w14:textId="0D261513" w:rsidR="00344D3B" w:rsidRDefault="00344D3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Ralph Verney(d.1478) (q.v.).    (E.D.B. p.150)</w:t>
      </w:r>
    </w:p>
    <w:p w14:paraId="59A8D724" w14:textId="2FF7940D" w:rsidR="00344D3B" w:rsidRDefault="00344D3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Henry Danvers(q.v.).   (ibid.)</w:t>
      </w:r>
    </w:p>
    <w:p w14:paraId="7FD93153" w14:textId="77777777" w:rsidR="00344D3B" w:rsidRDefault="00344D3B" w:rsidP="009139A6">
      <w:pPr>
        <w:pStyle w:val="NoSpacing"/>
        <w:rPr>
          <w:rFonts w:cs="Times New Roman"/>
          <w:szCs w:val="24"/>
        </w:rPr>
      </w:pPr>
    </w:p>
    <w:p w14:paraId="045ED5CB" w14:textId="77777777" w:rsidR="00344D3B" w:rsidRDefault="00344D3B" w:rsidP="009139A6">
      <w:pPr>
        <w:pStyle w:val="NoSpacing"/>
        <w:rPr>
          <w:rFonts w:cs="Times New Roman"/>
          <w:szCs w:val="24"/>
        </w:rPr>
      </w:pPr>
    </w:p>
    <w:p w14:paraId="3A3E5CD7" w14:textId="086FDF23" w:rsidR="00344D3B" w:rsidRPr="00344D3B" w:rsidRDefault="00344D3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2024</w:t>
      </w:r>
    </w:p>
    <w:sectPr w:rsidR="00344D3B" w:rsidRPr="00344D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B67F" w14:textId="77777777" w:rsidR="00344D3B" w:rsidRDefault="00344D3B" w:rsidP="009139A6">
      <w:r>
        <w:separator/>
      </w:r>
    </w:p>
  </w:endnote>
  <w:endnote w:type="continuationSeparator" w:id="0">
    <w:p w14:paraId="557C61AA" w14:textId="77777777" w:rsidR="00344D3B" w:rsidRDefault="00344D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21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4D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EA3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79AF0" w14:textId="77777777" w:rsidR="00344D3B" w:rsidRDefault="00344D3B" w:rsidP="009139A6">
      <w:r>
        <w:separator/>
      </w:r>
    </w:p>
  </w:footnote>
  <w:footnote w:type="continuationSeparator" w:id="0">
    <w:p w14:paraId="4E40E5D7" w14:textId="77777777" w:rsidR="00344D3B" w:rsidRDefault="00344D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45A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564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84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3B"/>
    <w:rsid w:val="000666E0"/>
    <w:rsid w:val="002510B7"/>
    <w:rsid w:val="00270799"/>
    <w:rsid w:val="00344D3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30B83"/>
  <w15:chartTrackingRefBased/>
  <w15:docId w15:val="{27332E88-541E-4D68-938F-E52F9987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2024-04-06T19:25:00Z</dcterms:created>
  <dcterms:modified xsi:type="dcterms:W3CDTF">2024-04-06T19:27:00Z</dcterms:modified>
</cp:coreProperties>
</file>