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8CCF22" w14:textId="11A94B7C" w:rsidR="00210298" w:rsidRDefault="00210298" w:rsidP="00210298">
      <w:pPr>
        <w:pStyle w:val="NoSpacing"/>
      </w:pPr>
      <w:r>
        <w:rPr>
          <w:u w:val="single"/>
        </w:rPr>
        <w:t>James VERNE</w:t>
      </w:r>
      <w:r>
        <w:t xml:space="preserve">      (fl.144</w:t>
      </w:r>
      <w:r w:rsidR="003D685A">
        <w:t>2</w:t>
      </w:r>
      <w:r>
        <w:t>-6)</w:t>
      </w:r>
    </w:p>
    <w:p w14:paraId="3EF3099E" w14:textId="13B207F2" w:rsidR="00210298" w:rsidRDefault="00210298" w:rsidP="00210298">
      <w:pPr>
        <w:pStyle w:val="NoSpacing"/>
      </w:pPr>
      <w:r>
        <w:t xml:space="preserve">Rector of </w:t>
      </w:r>
      <w:proofErr w:type="spellStart"/>
      <w:r>
        <w:t>Abenhal</w:t>
      </w:r>
      <w:r w:rsidR="003D685A">
        <w:t>l</w:t>
      </w:r>
      <w:proofErr w:type="spellEnd"/>
      <w:r w:rsidR="003D685A">
        <w:t>, Gloucestershire.</w:t>
      </w:r>
    </w:p>
    <w:p w14:paraId="0CC4CA11" w14:textId="77777777" w:rsidR="00210298" w:rsidRDefault="00210298" w:rsidP="00210298">
      <w:pPr>
        <w:pStyle w:val="NoSpacing"/>
      </w:pPr>
    </w:p>
    <w:p w14:paraId="7488B594" w14:textId="2FE79A38" w:rsidR="00210298" w:rsidRDefault="00210298" w:rsidP="00210298">
      <w:pPr>
        <w:pStyle w:val="NoSpacing"/>
      </w:pPr>
    </w:p>
    <w:p w14:paraId="63141EDF" w14:textId="267A37AB" w:rsidR="003D685A" w:rsidRDefault="003D685A" w:rsidP="00210298">
      <w:pPr>
        <w:pStyle w:val="NoSpacing"/>
      </w:pPr>
      <w:r>
        <w:t>10 Dec.1442</w:t>
      </w:r>
      <w:r>
        <w:tab/>
        <w:t xml:space="preserve">He became Rector of </w:t>
      </w:r>
      <w:proofErr w:type="spellStart"/>
      <w:r>
        <w:t>Abenhall</w:t>
      </w:r>
      <w:proofErr w:type="spellEnd"/>
      <w:r>
        <w:t>.</w:t>
      </w:r>
    </w:p>
    <w:p w14:paraId="39B662D4" w14:textId="4D0CD8C8" w:rsidR="003D685A" w:rsidRDefault="003D685A" w:rsidP="00210298">
      <w:pPr>
        <w:pStyle w:val="NoSpacing"/>
      </w:pPr>
      <w:r>
        <w:tab/>
      </w:r>
      <w:r>
        <w:tab/>
        <w:t>(www.melocki.org.uk/diocese/Abenhall.html)</w:t>
      </w:r>
    </w:p>
    <w:p w14:paraId="3BAAF2F1" w14:textId="39B113CE" w:rsidR="00210298" w:rsidRDefault="00210298" w:rsidP="00210298">
      <w:pPr>
        <w:pStyle w:val="NoSpacing"/>
      </w:pPr>
      <w:r>
        <w:t>17 Jun.1445</w:t>
      </w:r>
      <w:r>
        <w:tab/>
        <w:t xml:space="preserve">He became Rector of </w:t>
      </w:r>
      <w:proofErr w:type="spellStart"/>
      <w:proofErr w:type="gramStart"/>
      <w:r>
        <w:t>St.John</w:t>
      </w:r>
      <w:proofErr w:type="spellEnd"/>
      <w:proofErr w:type="gramEnd"/>
      <w:r>
        <w:t xml:space="preserve"> the Baptist, Aston </w:t>
      </w:r>
      <w:proofErr w:type="spellStart"/>
      <w:r>
        <w:t>Ingham</w:t>
      </w:r>
      <w:proofErr w:type="spellEnd"/>
      <w:r>
        <w:t>, Herefordshire.</w:t>
      </w:r>
    </w:p>
    <w:p w14:paraId="2836CAEA" w14:textId="2CF33E0B" w:rsidR="00210298" w:rsidRDefault="00210298" w:rsidP="00210298">
      <w:pPr>
        <w:pStyle w:val="NoSpacing"/>
      </w:pPr>
      <w:r>
        <w:tab/>
      </w:r>
      <w:r>
        <w:tab/>
        <w:t>(</w:t>
      </w:r>
      <w:hyperlink r:id="rId6" w:history="1">
        <w:r w:rsidRPr="008255BF">
          <w:rPr>
            <w:rStyle w:val="Hyperlink"/>
          </w:rPr>
          <w:t>www.melocki.org.uk/diocese/AstonIngham.html</w:t>
        </w:r>
      </w:hyperlink>
      <w:r>
        <w:t>)</w:t>
      </w:r>
    </w:p>
    <w:p w14:paraId="0A9FE9E4" w14:textId="197DACD1" w:rsidR="00210298" w:rsidRDefault="00210298" w:rsidP="00210298">
      <w:pPr>
        <w:pStyle w:val="NoSpacing"/>
      </w:pPr>
      <w:r>
        <w:t>17 Aug.1446</w:t>
      </w:r>
      <w:r>
        <w:tab/>
        <w:t>He had resigned by this time.   (ibid.)</w:t>
      </w:r>
    </w:p>
    <w:p w14:paraId="026F7B65" w14:textId="77777777" w:rsidR="0061669E" w:rsidRPr="0061669E" w:rsidRDefault="0061669E" w:rsidP="0061669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/>
          <w:szCs w:val="20"/>
          <w:lang w:eastAsia="en-GB"/>
        </w:rPr>
      </w:pPr>
      <w:r w:rsidRPr="0061669E">
        <w:rPr>
          <w:rFonts w:eastAsia="Times New Roman"/>
          <w:szCs w:val="20"/>
          <w:lang w:eastAsia="en-GB"/>
        </w:rPr>
        <w:t>10 Nov.1449</w:t>
      </w:r>
      <w:r w:rsidRPr="0061669E">
        <w:rPr>
          <w:rFonts w:eastAsia="Times New Roman"/>
          <w:szCs w:val="20"/>
          <w:lang w:eastAsia="en-GB"/>
        </w:rPr>
        <w:tab/>
        <w:t xml:space="preserve">Supplicated for </w:t>
      </w:r>
      <w:proofErr w:type="spellStart"/>
      <w:r w:rsidRPr="0061669E">
        <w:rPr>
          <w:rFonts w:eastAsia="Times New Roman"/>
          <w:szCs w:val="20"/>
          <w:lang w:eastAsia="en-GB"/>
        </w:rPr>
        <w:t>B.Can.L</w:t>
      </w:r>
      <w:proofErr w:type="spellEnd"/>
      <w:r w:rsidRPr="0061669E">
        <w:rPr>
          <w:rFonts w:eastAsia="Times New Roman"/>
          <w:szCs w:val="20"/>
          <w:lang w:eastAsia="en-GB"/>
        </w:rPr>
        <w:t xml:space="preserve">. at </w:t>
      </w:r>
      <w:smartTag w:uri="urn:schemas-microsoft-com:office:smarttags" w:element="place">
        <w:smartTag w:uri="urn:schemas-microsoft-com:office:smarttags" w:element="PlaceName">
          <w:r w:rsidRPr="0061669E">
            <w:rPr>
              <w:rFonts w:eastAsia="Times New Roman"/>
              <w:szCs w:val="20"/>
              <w:lang w:eastAsia="en-GB"/>
            </w:rPr>
            <w:t>Oxford</w:t>
          </w:r>
        </w:smartTag>
        <w:r w:rsidRPr="0061669E">
          <w:rPr>
            <w:rFonts w:eastAsia="Times New Roman"/>
            <w:szCs w:val="20"/>
            <w:lang w:eastAsia="en-GB"/>
          </w:rPr>
          <w:t xml:space="preserve"> </w:t>
        </w:r>
        <w:smartTag w:uri="urn:schemas-microsoft-com:office:smarttags" w:element="PlaceType">
          <w:r w:rsidRPr="0061669E">
            <w:rPr>
              <w:rFonts w:eastAsia="Times New Roman"/>
              <w:szCs w:val="20"/>
              <w:lang w:eastAsia="en-GB"/>
            </w:rPr>
            <w:t>University</w:t>
          </w:r>
        </w:smartTag>
      </w:smartTag>
      <w:r w:rsidRPr="0061669E">
        <w:rPr>
          <w:rFonts w:eastAsia="Times New Roman"/>
          <w:szCs w:val="20"/>
          <w:lang w:eastAsia="en-GB"/>
        </w:rPr>
        <w:t>.  (</w:t>
      </w:r>
      <w:proofErr w:type="spellStart"/>
      <w:r w:rsidRPr="0061669E">
        <w:rPr>
          <w:rFonts w:eastAsia="Times New Roman"/>
          <w:szCs w:val="20"/>
          <w:lang w:eastAsia="en-GB"/>
        </w:rPr>
        <w:t>Boase</w:t>
      </w:r>
      <w:proofErr w:type="spellEnd"/>
      <w:r w:rsidRPr="0061669E">
        <w:rPr>
          <w:rFonts w:eastAsia="Times New Roman"/>
          <w:szCs w:val="20"/>
          <w:lang w:eastAsia="en-GB"/>
        </w:rPr>
        <w:t xml:space="preserve"> p.5)</w:t>
      </w:r>
    </w:p>
    <w:p w14:paraId="055B86F3" w14:textId="77777777" w:rsidR="0061669E" w:rsidRDefault="0061669E" w:rsidP="00210298">
      <w:pPr>
        <w:pStyle w:val="NoSpacing"/>
      </w:pPr>
    </w:p>
    <w:p w14:paraId="591331CC" w14:textId="77777777" w:rsidR="00210298" w:rsidRDefault="00210298" w:rsidP="00210298">
      <w:pPr>
        <w:pStyle w:val="NoSpacing"/>
      </w:pPr>
    </w:p>
    <w:p w14:paraId="506A4131" w14:textId="77777777" w:rsidR="00210298" w:rsidRDefault="00210298" w:rsidP="00210298">
      <w:pPr>
        <w:pStyle w:val="NoSpacing"/>
      </w:pPr>
    </w:p>
    <w:p w14:paraId="1753C5BA" w14:textId="00E54388" w:rsidR="00210298" w:rsidRDefault="00210298" w:rsidP="00210298">
      <w:pPr>
        <w:pStyle w:val="NoSpacing"/>
      </w:pPr>
      <w:r>
        <w:t>12 September 2019</w:t>
      </w:r>
    </w:p>
    <w:p w14:paraId="765C67D5" w14:textId="0C01E989" w:rsidR="003D685A" w:rsidRPr="00B241D5" w:rsidRDefault="003D685A" w:rsidP="00210298">
      <w:pPr>
        <w:pStyle w:val="NoSpacing"/>
      </w:pPr>
      <w:r>
        <w:t>21 July 2020</w:t>
      </w:r>
    </w:p>
    <w:p w14:paraId="56C880DD" w14:textId="28B3BE00" w:rsidR="00210298" w:rsidRPr="00210298" w:rsidRDefault="00210298" w:rsidP="00E71FC3">
      <w:pPr>
        <w:pStyle w:val="NoSpacing"/>
      </w:pPr>
    </w:p>
    <w:sectPr w:rsidR="00210298" w:rsidRPr="00210298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1B6A46" w14:textId="77777777" w:rsidR="00210298" w:rsidRDefault="00210298" w:rsidP="00E71FC3">
      <w:pPr>
        <w:spacing w:after="0" w:line="240" w:lineRule="auto"/>
      </w:pPr>
      <w:r>
        <w:separator/>
      </w:r>
    </w:p>
  </w:endnote>
  <w:endnote w:type="continuationSeparator" w:id="0">
    <w:p w14:paraId="23D0D767" w14:textId="77777777" w:rsidR="00210298" w:rsidRDefault="0021029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51BBE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054E3E" w14:textId="77777777" w:rsidR="00210298" w:rsidRDefault="00210298" w:rsidP="00E71FC3">
      <w:pPr>
        <w:spacing w:after="0" w:line="240" w:lineRule="auto"/>
      </w:pPr>
      <w:r>
        <w:separator/>
      </w:r>
    </w:p>
  </w:footnote>
  <w:footnote w:type="continuationSeparator" w:id="0">
    <w:p w14:paraId="0649676F" w14:textId="77777777" w:rsidR="00210298" w:rsidRDefault="0021029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298"/>
    <w:rsid w:val="001A7C09"/>
    <w:rsid w:val="00210298"/>
    <w:rsid w:val="003D685A"/>
    <w:rsid w:val="00577BD5"/>
    <w:rsid w:val="0061669E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49F6644C"/>
  <w15:chartTrackingRefBased/>
  <w15:docId w15:val="{CBE524F8-14AD-4F7B-B771-E84701A0F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2102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AstonIngham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6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2019-09-12T09:57:00Z</dcterms:created>
  <dcterms:modified xsi:type="dcterms:W3CDTF">2020-07-21T14:45:00Z</dcterms:modified>
</cp:coreProperties>
</file>