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3C0E8" w14:textId="77777777" w:rsidR="00CE4631" w:rsidRDefault="00CE4631" w:rsidP="00CE463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Alexander VERNAY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6E8C4C49" w14:textId="77777777" w:rsidR="00CE4631" w:rsidRDefault="00CE4631" w:rsidP="00CE4631">
      <w:pPr>
        <w:pStyle w:val="NoSpacing"/>
        <w:rPr>
          <w:rFonts w:eastAsia="Times New Roman" w:cs="Times New Roman"/>
          <w:szCs w:val="24"/>
        </w:rPr>
      </w:pPr>
    </w:p>
    <w:p w14:paraId="17577BB7" w14:textId="77777777" w:rsidR="00CE4631" w:rsidRDefault="00CE4631" w:rsidP="00CE4631">
      <w:pPr>
        <w:pStyle w:val="NoSpacing"/>
        <w:rPr>
          <w:rFonts w:eastAsia="Times New Roman" w:cs="Times New Roman"/>
          <w:szCs w:val="24"/>
        </w:rPr>
      </w:pPr>
    </w:p>
    <w:p w14:paraId="1231E43D" w14:textId="77777777" w:rsidR="00CE4631" w:rsidRDefault="00CE4631" w:rsidP="00CE463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22 Jun.1485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Taunton, Somerset,</w:t>
      </w:r>
    </w:p>
    <w:p w14:paraId="1F0DB9F3" w14:textId="77777777" w:rsidR="00CE4631" w:rsidRDefault="00CE4631" w:rsidP="00CE463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into the landholdings of William Gunter(q.v.).</w:t>
      </w:r>
    </w:p>
    <w:p w14:paraId="6CA3652F" w14:textId="77777777" w:rsidR="00CE4631" w:rsidRDefault="00CE4631" w:rsidP="00CE4631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36DA7F8" w14:textId="77777777" w:rsidR="00CE4631" w:rsidRDefault="00CE4631" w:rsidP="00CE4631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p.97)</w:t>
      </w:r>
    </w:p>
    <w:p w14:paraId="30D1C483" w14:textId="77777777" w:rsidR="00CE4631" w:rsidRDefault="00CE4631" w:rsidP="00CE4631">
      <w:pPr>
        <w:pStyle w:val="NoSpacing"/>
        <w:rPr>
          <w:rFonts w:eastAsia="Times New Roman" w:cs="Times New Roman"/>
          <w:szCs w:val="24"/>
        </w:rPr>
      </w:pPr>
    </w:p>
    <w:p w14:paraId="7A6CB33F" w14:textId="77777777" w:rsidR="00CE4631" w:rsidRDefault="00CE4631" w:rsidP="00CE4631">
      <w:pPr>
        <w:pStyle w:val="NoSpacing"/>
        <w:rPr>
          <w:rFonts w:eastAsia="Times New Roman" w:cs="Times New Roman"/>
          <w:szCs w:val="24"/>
        </w:rPr>
      </w:pPr>
    </w:p>
    <w:p w14:paraId="37257A0A" w14:textId="77777777" w:rsidR="00CE4631" w:rsidRDefault="00CE4631" w:rsidP="00CE463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 July 2023</w:t>
      </w:r>
    </w:p>
    <w:p w14:paraId="669272E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F04AA" w14:textId="77777777" w:rsidR="00CE4631" w:rsidRDefault="00CE4631" w:rsidP="009139A6">
      <w:r>
        <w:separator/>
      </w:r>
    </w:p>
  </w:endnote>
  <w:endnote w:type="continuationSeparator" w:id="0">
    <w:p w14:paraId="2DB11391" w14:textId="77777777" w:rsidR="00CE4631" w:rsidRDefault="00CE46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A21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E202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89E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E36B3" w14:textId="77777777" w:rsidR="00CE4631" w:rsidRDefault="00CE4631" w:rsidP="009139A6">
      <w:r>
        <w:separator/>
      </w:r>
    </w:p>
  </w:footnote>
  <w:footnote w:type="continuationSeparator" w:id="0">
    <w:p w14:paraId="4F3BB3CF" w14:textId="77777777" w:rsidR="00CE4631" w:rsidRDefault="00CE46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F1A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E48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998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63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E4631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40B3D"/>
  <w15:chartTrackingRefBased/>
  <w15:docId w15:val="{CE8F90FB-7415-4325-8398-7F01B6DF0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2023-07-16T19:25:00Z</dcterms:created>
  <dcterms:modified xsi:type="dcterms:W3CDTF">2023-07-16T19:26:00Z</dcterms:modified>
</cp:coreProperties>
</file>