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B7BDE" w14:textId="77777777" w:rsidR="00316FA0" w:rsidRDefault="00316FA0" w:rsidP="00316F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VERNAM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fl.1490)</w:t>
      </w:r>
    </w:p>
    <w:p w14:paraId="706BC7B7" w14:textId="77777777" w:rsidR="00316FA0" w:rsidRDefault="00316FA0" w:rsidP="00316F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Grocer.</w:t>
      </w:r>
    </w:p>
    <w:p w14:paraId="71D9B00A" w14:textId="77777777" w:rsidR="00316FA0" w:rsidRDefault="00316FA0" w:rsidP="00316F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35383" w14:textId="77777777" w:rsidR="00316FA0" w:rsidRDefault="00316FA0" w:rsidP="00316F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E7A75F" w14:textId="77777777" w:rsidR="00316FA0" w:rsidRDefault="00316FA0" w:rsidP="00316F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1490</w:t>
      </w:r>
      <w:r>
        <w:rPr>
          <w:rFonts w:ascii="Times New Roman" w:hAnsi="Times New Roman" w:cs="Times New Roman"/>
          <w:sz w:val="24"/>
          <w:szCs w:val="24"/>
        </w:rPr>
        <w:tab/>
        <w:t xml:space="preserve">John Warner, senior(q.v.),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</w:t>
      </w:r>
    </w:p>
    <w:p w14:paraId="5E0CDF19" w14:textId="77777777" w:rsidR="00316FA0" w:rsidRDefault="00316FA0" w:rsidP="00316F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debt against him(q.v.).</w:t>
      </w:r>
    </w:p>
    <w:p w14:paraId="2ED79807" w14:textId="77777777" w:rsidR="00316FA0" w:rsidRDefault="00316FA0" w:rsidP="00316F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http://aalt.law.uh.edu/Indices/CP40Indices/CP40no911/CP40no911Pl.htm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FF00522" w14:textId="77777777" w:rsidR="00316FA0" w:rsidRDefault="00316FA0" w:rsidP="00316F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01B2DB" w14:textId="77777777" w:rsidR="00316FA0" w:rsidRDefault="00316FA0" w:rsidP="00316F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375CAB" w14:textId="77777777" w:rsidR="00316FA0" w:rsidRDefault="00316FA0" w:rsidP="00316F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June 2022</w:t>
      </w:r>
    </w:p>
    <w:p w14:paraId="6F19FD0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30A84" w14:textId="77777777" w:rsidR="00316FA0" w:rsidRDefault="00316FA0" w:rsidP="009139A6">
      <w:r>
        <w:separator/>
      </w:r>
    </w:p>
  </w:endnote>
  <w:endnote w:type="continuationSeparator" w:id="0">
    <w:p w14:paraId="24F8ED91" w14:textId="77777777" w:rsidR="00316FA0" w:rsidRDefault="00316F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F7F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B8EE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454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C7DDC" w14:textId="77777777" w:rsidR="00316FA0" w:rsidRDefault="00316FA0" w:rsidP="009139A6">
      <w:r>
        <w:separator/>
      </w:r>
    </w:p>
  </w:footnote>
  <w:footnote w:type="continuationSeparator" w:id="0">
    <w:p w14:paraId="78DD91A5" w14:textId="77777777" w:rsidR="00316FA0" w:rsidRDefault="00316F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5C1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785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7C3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A0"/>
    <w:rsid w:val="000666E0"/>
    <w:rsid w:val="002510B7"/>
    <w:rsid w:val="00316FA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E3B28"/>
  <w15:chartTrackingRefBased/>
  <w15:docId w15:val="{28D70E9D-EEFD-4245-8ED7-5D61B04CA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6F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1/CP40no911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2022-06-06T13:28:00Z</dcterms:created>
  <dcterms:modified xsi:type="dcterms:W3CDTF">2022-06-06T13:29:00Z</dcterms:modified>
</cp:coreProperties>
</file>