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781" w:rsidRDefault="001C7781" w:rsidP="001C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VERNAM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C7781" w:rsidRDefault="001C7781" w:rsidP="001C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Elmesthorpe</w:t>
      </w:r>
      <w:proofErr w:type="spellEnd"/>
      <w:r>
        <w:rPr>
          <w:rFonts w:ascii="Times New Roman" w:hAnsi="Times New Roman" w:cs="Times New Roman"/>
        </w:rPr>
        <w:t>, Leicestershire. Clerk.</w:t>
      </w:r>
    </w:p>
    <w:p w:rsidR="001C7781" w:rsidRDefault="001C7781" w:rsidP="001C7781">
      <w:pPr>
        <w:rPr>
          <w:rFonts w:ascii="Times New Roman" w:hAnsi="Times New Roman" w:cs="Times New Roman"/>
        </w:rPr>
      </w:pPr>
    </w:p>
    <w:p w:rsidR="001C7781" w:rsidRDefault="001C7781" w:rsidP="001C7781">
      <w:pPr>
        <w:rPr>
          <w:rFonts w:ascii="Times New Roman" w:hAnsi="Times New Roman" w:cs="Times New Roman"/>
        </w:rPr>
      </w:pPr>
    </w:p>
    <w:p w:rsidR="001C7781" w:rsidRDefault="001C7781" w:rsidP="001C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Fulbroke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Humphrey </w:t>
      </w:r>
      <w:proofErr w:type="spellStart"/>
      <w:r>
        <w:rPr>
          <w:rFonts w:ascii="Times New Roman" w:hAnsi="Times New Roman" w:cs="Times New Roman"/>
        </w:rPr>
        <w:t>Belchire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1C7781" w:rsidRDefault="001C7781" w:rsidP="001C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Elmesthorpe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Payto</w:t>
      </w:r>
      <w:proofErr w:type="spellEnd"/>
      <w:r>
        <w:rPr>
          <w:rFonts w:ascii="Times New Roman" w:hAnsi="Times New Roman" w:cs="Times New Roman"/>
        </w:rPr>
        <w:t xml:space="preserve"> of Chesterton, Warwickshire(q.v.).</w:t>
      </w:r>
    </w:p>
    <w:p w:rsidR="001C7781" w:rsidRDefault="001C7781" w:rsidP="001C778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C7781" w:rsidRDefault="001C7781" w:rsidP="001C7781">
      <w:pPr>
        <w:rPr>
          <w:rFonts w:ascii="Times New Roman" w:hAnsi="Times New Roman" w:cs="Times New Roman"/>
        </w:rPr>
      </w:pPr>
    </w:p>
    <w:p w:rsidR="001C7781" w:rsidRDefault="001C7781" w:rsidP="001C7781">
      <w:pPr>
        <w:rPr>
          <w:rFonts w:ascii="Times New Roman" w:hAnsi="Times New Roman" w:cs="Times New Roman"/>
        </w:rPr>
      </w:pPr>
    </w:p>
    <w:p w:rsidR="001C7781" w:rsidRDefault="001C7781" w:rsidP="001C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November 2017</w:t>
      </w:r>
    </w:p>
    <w:p w:rsidR="006B2F86" w:rsidRPr="00E71FC3" w:rsidRDefault="001C7781" w:rsidP="00E71FC3">
      <w:pPr>
        <w:pStyle w:val="NoSpacing"/>
      </w:pPr>
      <w:bookmarkStart w:id="0" w:name="_GoBack"/>
      <w:bookmarkEnd w:id="0"/>
    </w:p>
    <w:sectPr w:rsidR="006B2F86" w:rsidRPr="00E71FC3" w:rsidSect="001C7781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781" w:rsidRDefault="001C7781" w:rsidP="00E71FC3">
      <w:r>
        <w:separator/>
      </w:r>
    </w:p>
  </w:endnote>
  <w:endnote w:type="continuationSeparator" w:id="0">
    <w:p w:rsidR="001C7781" w:rsidRDefault="001C77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781" w:rsidRDefault="001C7781" w:rsidP="00E71FC3">
      <w:r>
        <w:separator/>
      </w:r>
    </w:p>
  </w:footnote>
  <w:footnote w:type="continuationSeparator" w:id="0">
    <w:p w:rsidR="001C7781" w:rsidRDefault="001C77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781"/>
    <w:rsid w:val="001A7C09"/>
    <w:rsid w:val="001C778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66906-2B53-46B4-ABA0-8EA1FC06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78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C77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2017-11-08T21:29:00Z</dcterms:created>
  <dcterms:modified xsi:type="dcterms:W3CDTF">2017-11-08T21:30:00Z</dcterms:modified>
</cp:coreProperties>
</file>