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03F4E" w14:textId="74C5EE8D" w:rsidR="006B2F86" w:rsidRDefault="00F54E1C" w:rsidP="00E71FC3">
      <w:pPr>
        <w:pStyle w:val="NoSpacing"/>
      </w:pPr>
      <w:r>
        <w:rPr>
          <w:u w:val="single"/>
        </w:rPr>
        <w:t>Henry VERLE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685D7E66" w14:textId="28475529" w:rsidR="00F54E1C" w:rsidRDefault="00F54E1C" w:rsidP="00E71FC3">
      <w:pPr>
        <w:pStyle w:val="NoSpacing"/>
      </w:pPr>
      <w:r>
        <w:t xml:space="preserve">of Canterbury. </w:t>
      </w:r>
      <w:proofErr w:type="spellStart"/>
      <w:r>
        <w:t>Tallowchandler</w:t>
      </w:r>
      <w:proofErr w:type="spellEnd"/>
      <w:r>
        <w:t>.</w:t>
      </w:r>
    </w:p>
    <w:p w14:paraId="539ACF19" w14:textId="7507DDAD" w:rsidR="00F54E1C" w:rsidRDefault="00F54E1C" w:rsidP="00E71FC3">
      <w:pPr>
        <w:pStyle w:val="NoSpacing"/>
      </w:pPr>
    </w:p>
    <w:p w14:paraId="49D02FC1" w14:textId="52C4ED55" w:rsidR="00F54E1C" w:rsidRDefault="00F54E1C" w:rsidP="00E71FC3">
      <w:pPr>
        <w:pStyle w:val="NoSpacing"/>
      </w:pPr>
    </w:p>
    <w:p w14:paraId="67D1B722" w14:textId="6D0E92AB" w:rsidR="00F54E1C" w:rsidRDefault="00F54E1C" w:rsidP="00E71FC3">
      <w:pPr>
        <w:pStyle w:val="NoSpacing"/>
      </w:pPr>
      <w:r>
        <w:t>Son of Richard Chandler.      (Cowper p.37)</w:t>
      </w:r>
    </w:p>
    <w:p w14:paraId="631DA3F4" w14:textId="0327AEF9" w:rsidR="00F54E1C" w:rsidRDefault="00F54E1C" w:rsidP="00E71FC3">
      <w:pPr>
        <w:pStyle w:val="NoSpacing"/>
      </w:pPr>
    </w:p>
    <w:p w14:paraId="24702614" w14:textId="7D7199C4" w:rsidR="00F54E1C" w:rsidRDefault="00F54E1C" w:rsidP="00E71FC3">
      <w:pPr>
        <w:pStyle w:val="NoSpacing"/>
      </w:pPr>
    </w:p>
    <w:p w14:paraId="0A24F682" w14:textId="156EB347" w:rsidR="00F54E1C" w:rsidRPr="00F54E1C" w:rsidRDefault="00F54E1C" w:rsidP="00E71FC3">
      <w:pPr>
        <w:pStyle w:val="NoSpacing"/>
      </w:pPr>
      <w:r>
        <w:t>2 August 2018</w:t>
      </w:r>
      <w:bookmarkStart w:id="0" w:name="_GoBack"/>
      <w:bookmarkEnd w:id="0"/>
    </w:p>
    <w:sectPr w:rsidR="00F54E1C" w:rsidRPr="00F54E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588A3" w14:textId="77777777" w:rsidR="00F54E1C" w:rsidRDefault="00F54E1C" w:rsidP="00E71FC3">
      <w:pPr>
        <w:spacing w:after="0" w:line="240" w:lineRule="auto"/>
      </w:pPr>
      <w:r>
        <w:separator/>
      </w:r>
    </w:p>
  </w:endnote>
  <w:endnote w:type="continuationSeparator" w:id="0">
    <w:p w14:paraId="567FE131" w14:textId="77777777" w:rsidR="00F54E1C" w:rsidRDefault="00F54E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2BF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980BA" w14:textId="77777777" w:rsidR="00F54E1C" w:rsidRDefault="00F54E1C" w:rsidP="00E71FC3">
      <w:pPr>
        <w:spacing w:after="0" w:line="240" w:lineRule="auto"/>
      </w:pPr>
      <w:r>
        <w:separator/>
      </w:r>
    </w:p>
  </w:footnote>
  <w:footnote w:type="continuationSeparator" w:id="0">
    <w:p w14:paraId="3A1273BF" w14:textId="77777777" w:rsidR="00F54E1C" w:rsidRDefault="00F54E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E1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0C30F"/>
  <w15:chartTrackingRefBased/>
  <w15:docId w15:val="{F0531A1C-2F4F-4FF7-B4F3-E3DC594C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2018-08-02T19:43:00Z</dcterms:created>
  <dcterms:modified xsi:type="dcterms:W3CDTF">2018-08-02T19:45:00Z</dcterms:modified>
</cp:coreProperties>
</file>